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B03C2" w14:textId="77777777" w:rsidR="00FE2730" w:rsidRDefault="00FE2730" w:rsidP="00FE2730">
      <w:pPr>
        <w:spacing w:after="0"/>
        <w:jc w:val="center"/>
        <w:rPr>
          <w:rFonts w:ascii="Verdana" w:hAnsi="Verdana"/>
          <w:b/>
          <w:sz w:val="16"/>
          <w:szCs w:val="16"/>
        </w:rPr>
      </w:pPr>
      <w:bookmarkStart w:id="0" w:name="_GoBack"/>
      <w:bookmarkEnd w:id="0"/>
    </w:p>
    <w:p w14:paraId="25ABEABE" w14:textId="77777777" w:rsidR="00F12C25" w:rsidRPr="0015576A" w:rsidRDefault="00F12C25" w:rsidP="00FE2730">
      <w:pPr>
        <w:spacing w:after="0"/>
        <w:jc w:val="center"/>
        <w:rPr>
          <w:rFonts w:ascii="Verdana" w:hAnsi="Verdana"/>
          <w:b/>
          <w:sz w:val="16"/>
          <w:szCs w:val="16"/>
        </w:rPr>
      </w:pPr>
    </w:p>
    <w:p w14:paraId="4F593684" w14:textId="77777777" w:rsidR="004171BF" w:rsidRPr="00277F8B" w:rsidRDefault="004171BF" w:rsidP="00277F8B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277F8B">
        <w:rPr>
          <w:rFonts w:ascii="Verdana" w:hAnsi="Verdana"/>
          <w:b/>
          <w:sz w:val="28"/>
          <w:szCs w:val="28"/>
        </w:rPr>
        <w:t>Reinickendorf sucht</w:t>
      </w:r>
      <w:r w:rsidR="00F12C25" w:rsidRPr="00277F8B">
        <w:rPr>
          <w:rFonts w:ascii="Verdana" w:hAnsi="Verdana"/>
          <w:b/>
          <w:sz w:val="28"/>
          <w:szCs w:val="28"/>
        </w:rPr>
        <w:t xml:space="preserve"> </w:t>
      </w:r>
      <w:r w:rsidR="00C44548" w:rsidRPr="00277F8B">
        <w:rPr>
          <w:rFonts w:ascii="Verdana" w:hAnsi="Verdana"/>
          <w:b/>
          <w:sz w:val="28"/>
          <w:szCs w:val="28"/>
        </w:rPr>
        <w:t>Kinderta</w:t>
      </w:r>
      <w:r w:rsidRPr="00277F8B">
        <w:rPr>
          <w:rFonts w:ascii="Verdana" w:hAnsi="Verdana"/>
          <w:b/>
          <w:sz w:val="28"/>
          <w:szCs w:val="28"/>
        </w:rPr>
        <w:t xml:space="preserve">gespflegepersonen </w:t>
      </w:r>
      <w:r w:rsidR="00F12C25" w:rsidRPr="00277F8B">
        <w:rPr>
          <w:rFonts w:ascii="Verdana" w:hAnsi="Verdana"/>
          <w:b/>
          <w:sz w:val="28"/>
          <w:szCs w:val="28"/>
        </w:rPr>
        <w:t>u</w:t>
      </w:r>
      <w:r w:rsidRPr="00277F8B">
        <w:rPr>
          <w:rFonts w:ascii="Verdana" w:hAnsi="Verdana"/>
          <w:b/>
          <w:sz w:val="28"/>
          <w:szCs w:val="28"/>
        </w:rPr>
        <w:t>nd</w:t>
      </w:r>
      <w:r w:rsidR="00F12C25" w:rsidRPr="00277F8B">
        <w:rPr>
          <w:rFonts w:ascii="Verdana" w:hAnsi="Verdana"/>
          <w:b/>
          <w:sz w:val="28"/>
          <w:szCs w:val="28"/>
        </w:rPr>
        <w:t xml:space="preserve"> </w:t>
      </w:r>
      <w:r w:rsidRPr="00277F8B">
        <w:rPr>
          <w:rFonts w:ascii="Verdana" w:hAnsi="Verdana"/>
          <w:b/>
          <w:sz w:val="28"/>
          <w:szCs w:val="28"/>
        </w:rPr>
        <w:t>Pflegepersonen für die Vollzeitpflege</w:t>
      </w:r>
    </w:p>
    <w:p w14:paraId="2C8D4856" w14:textId="77777777" w:rsidR="00D357A5" w:rsidRPr="00277F8B" w:rsidRDefault="00D357A5" w:rsidP="00277F8B">
      <w:pPr>
        <w:jc w:val="center"/>
        <w:rPr>
          <w:rFonts w:ascii="Verdana" w:hAnsi="Verdana"/>
          <w:b/>
          <w:color w:val="0070C0"/>
          <w:sz w:val="24"/>
          <w:szCs w:val="24"/>
        </w:rPr>
      </w:pPr>
    </w:p>
    <w:p w14:paraId="431CD1AD" w14:textId="77777777" w:rsidR="00C01646" w:rsidRPr="00277F8B" w:rsidRDefault="006C084F" w:rsidP="00F12C25">
      <w:pPr>
        <w:jc w:val="center"/>
        <w:rPr>
          <w:rFonts w:ascii="Verdana" w:hAnsi="Verdana"/>
          <w:b/>
          <w:color w:val="0070C0"/>
          <w:sz w:val="32"/>
          <w:szCs w:val="32"/>
        </w:rPr>
      </w:pPr>
      <w:r w:rsidRPr="00277F8B">
        <w:rPr>
          <w:rFonts w:ascii="Verdana" w:hAnsi="Verdana"/>
          <w:b/>
          <w:color w:val="0070C0"/>
          <w:sz w:val="32"/>
          <w:szCs w:val="32"/>
        </w:rPr>
        <w:t>Einladung</w:t>
      </w:r>
      <w:r w:rsidR="00F12C25" w:rsidRPr="00277F8B">
        <w:rPr>
          <w:rFonts w:ascii="Verdana" w:hAnsi="Verdana"/>
          <w:b/>
          <w:color w:val="0070C0"/>
          <w:sz w:val="32"/>
          <w:szCs w:val="32"/>
        </w:rPr>
        <w:t xml:space="preserve"> </w:t>
      </w:r>
      <w:r w:rsidR="00D357A5" w:rsidRPr="00277F8B">
        <w:rPr>
          <w:rFonts w:ascii="Verdana" w:hAnsi="Verdana"/>
          <w:b/>
          <w:color w:val="0070C0"/>
          <w:sz w:val="32"/>
          <w:szCs w:val="32"/>
        </w:rPr>
        <w:t xml:space="preserve">zur </w:t>
      </w:r>
      <w:r w:rsidR="00D9350B" w:rsidRPr="00277F8B">
        <w:rPr>
          <w:rFonts w:ascii="Verdana" w:hAnsi="Verdana"/>
          <w:b/>
          <w:color w:val="0070C0"/>
          <w:sz w:val="32"/>
          <w:szCs w:val="32"/>
        </w:rPr>
        <w:t>Informationsveranstaltung</w:t>
      </w:r>
      <w:r w:rsidR="00D357A5" w:rsidRPr="00277F8B">
        <w:rPr>
          <w:rFonts w:ascii="Verdana" w:hAnsi="Verdana"/>
          <w:b/>
          <w:color w:val="0070C0"/>
          <w:sz w:val="32"/>
          <w:szCs w:val="32"/>
        </w:rPr>
        <w:t xml:space="preserve"> </w:t>
      </w:r>
    </w:p>
    <w:p w14:paraId="43A4A9CC" w14:textId="77777777" w:rsidR="00C01646" w:rsidRPr="00277F8B" w:rsidRDefault="00C01646" w:rsidP="00C01646">
      <w:pPr>
        <w:jc w:val="center"/>
        <w:rPr>
          <w:rFonts w:ascii="Verdana" w:hAnsi="Verdana"/>
          <w:b/>
          <w:color w:val="0070C0"/>
          <w:sz w:val="32"/>
          <w:szCs w:val="32"/>
        </w:rPr>
      </w:pPr>
      <w:r w:rsidRPr="00277F8B">
        <w:rPr>
          <w:rFonts w:ascii="Verdana" w:hAnsi="Verdana"/>
          <w:b/>
          <w:color w:val="0070C0"/>
          <w:sz w:val="32"/>
          <w:szCs w:val="32"/>
        </w:rPr>
        <w:t>für alle interessierten Pflegepersonen</w:t>
      </w:r>
    </w:p>
    <w:p w14:paraId="1F12C9AF" w14:textId="77777777" w:rsidR="004171BF" w:rsidRPr="00F12C25" w:rsidRDefault="004171BF" w:rsidP="00C44548">
      <w:pPr>
        <w:jc w:val="center"/>
        <w:rPr>
          <w:rFonts w:ascii="Verdana" w:hAnsi="Verdana"/>
          <w:b/>
          <w:color w:val="632423" w:themeColor="accent2" w:themeShade="80"/>
          <w:sz w:val="24"/>
          <w:szCs w:val="24"/>
        </w:rPr>
      </w:pPr>
    </w:p>
    <w:p w14:paraId="2ECFF87F" w14:textId="782171D8" w:rsidR="004171BF" w:rsidRPr="00F12C25" w:rsidRDefault="00D357A5" w:rsidP="002D604C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F12C25">
        <w:rPr>
          <w:rFonts w:ascii="Verdana" w:hAnsi="Verdana"/>
          <w:b/>
          <w:color w:val="000000" w:themeColor="text1"/>
          <w:sz w:val="24"/>
          <w:szCs w:val="24"/>
        </w:rPr>
        <w:t xml:space="preserve">Wann: </w:t>
      </w:r>
      <w:r w:rsidR="004171BF" w:rsidRPr="00076CE4">
        <w:rPr>
          <w:rFonts w:ascii="Verdana" w:hAnsi="Verdana"/>
          <w:b/>
          <w:color w:val="000000" w:themeColor="text1"/>
          <w:sz w:val="24"/>
          <w:szCs w:val="24"/>
        </w:rPr>
        <w:t xml:space="preserve">Dienstag, den </w:t>
      </w:r>
      <w:r w:rsidR="00076CE4" w:rsidRPr="00076CE4">
        <w:rPr>
          <w:rFonts w:ascii="Verdana" w:hAnsi="Verdana"/>
          <w:b/>
          <w:color w:val="000000" w:themeColor="text1"/>
          <w:sz w:val="24"/>
          <w:szCs w:val="24"/>
        </w:rPr>
        <w:t>23.03</w:t>
      </w:r>
      <w:r w:rsidR="002D604C" w:rsidRPr="002D604C">
        <w:rPr>
          <w:rFonts w:ascii="Verdana" w:hAnsi="Verdana"/>
          <w:b/>
          <w:color w:val="000000" w:themeColor="text1"/>
          <w:sz w:val="24"/>
          <w:szCs w:val="24"/>
        </w:rPr>
        <w:t>.202</w:t>
      </w:r>
      <w:r w:rsidR="00172FF0">
        <w:rPr>
          <w:rFonts w:ascii="Verdana" w:hAnsi="Verdana"/>
          <w:b/>
          <w:color w:val="000000" w:themeColor="text1"/>
          <w:sz w:val="24"/>
          <w:szCs w:val="24"/>
        </w:rPr>
        <w:t>1</w:t>
      </w:r>
      <w:r w:rsidR="002D604C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r w:rsidRPr="00F12C25">
        <w:rPr>
          <w:rFonts w:ascii="Verdana" w:hAnsi="Verdana"/>
          <w:b/>
          <w:color w:val="000000" w:themeColor="text1"/>
          <w:sz w:val="24"/>
          <w:szCs w:val="24"/>
        </w:rPr>
        <w:t>von</w:t>
      </w:r>
      <w:r w:rsidR="004171BF" w:rsidRPr="00F12C25">
        <w:rPr>
          <w:rFonts w:ascii="Verdana" w:hAnsi="Verdana"/>
          <w:b/>
          <w:color w:val="000000" w:themeColor="text1"/>
          <w:sz w:val="24"/>
          <w:szCs w:val="24"/>
        </w:rPr>
        <w:t xml:space="preserve"> 18</w:t>
      </w:r>
      <w:r w:rsidR="00EE2E37">
        <w:rPr>
          <w:rFonts w:ascii="Verdana" w:hAnsi="Verdana"/>
          <w:b/>
          <w:color w:val="000000" w:themeColor="text1"/>
          <w:sz w:val="24"/>
          <w:szCs w:val="24"/>
        </w:rPr>
        <w:t>:3</w:t>
      </w:r>
      <w:r w:rsidRPr="00F12C25">
        <w:rPr>
          <w:rFonts w:ascii="Verdana" w:hAnsi="Verdana"/>
          <w:b/>
          <w:color w:val="000000" w:themeColor="text1"/>
          <w:sz w:val="24"/>
          <w:szCs w:val="24"/>
        </w:rPr>
        <w:t>0</w:t>
      </w:r>
      <w:r w:rsidR="00EE2E37">
        <w:rPr>
          <w:rFonts w:ascii="Verdana" w:hAnsi="Verdana"/>
          <w:b/>
          <w:color w:val="000000" w:themeColor="text1"/>
          <w:sz w:val="24"/>
          <w:szCs w:val="24"/>
        </w:rPr>
        <w:t xml:space="preserve"> bis 20:0</w:t>
      </w:r>
      <w:r w:rsidR="004171BF" w:rsidRPr="00F12C25">
        <w:rPr>
          <w:rFonts w:ascii="Verdana" w:hAnsi="Verdana"/>
          <w:b/>
          <w:color w:val="000000" w:themeColor="text1"/>
          <w:sz w:val="24"/>
          <w:szCs w:val="24"/>
        </w:rPr>
        <w:t>0 Uhr</w:t>
      </w:r>
    </w:p>
    <w:p w14:paraId="7B7CE345" w14:textId="77777777" w:rsidR="004171BF" w:rsidRPr="00076CE4" w:rsidRDefault="00D357A5" w:rsidP="00C44548">
      <w:pPr>
        <w:spacing w:after="0"/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F12C25">
        <w:rPr>
          <w:rFonts w:ascii="Verdana" w:hAnsi="Verdana"/>
          <w:b/>
          <w:color w:val="000000" w:themeColor="text1"/>
          <w:sz w:val="24"/>
          <w:szCs w:val="24"/>
        </w:rPr>
        <w:t>Wo:</w:t>
      </w:r>
      <w:r w:rsidR="004171BF" w:rsidRPr="00F12C25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r w:rsidR="00076CE4" w:rsidRPr="00076CE4">
        <w:rPr>
          <w:rFonts w:ascii="Verdana" w:hAnsi="Verdana"/>
          <w:b/>
          <w:color w:val="000000" w:themeColor="text1"/>
          <w:sz w:val="24"/>
          <w:szCs w:val="24"/>
        </w:rPr>
        <w:t>Horizonte- für Familien- gGmbH</w:t>
      </w:r>
      <w:r w:rsidR="004171BF" w:rsidRPr="00F12C25">
        <w:rPr>
          <w:rFonts w:ascii="Verdana" w:hAnsi="Verdana"/>
          <w:b/>
          <w:color w:val="000000" w:themeColor="text1"/>
          <w:sz w:val="24"/>
          <w:szCs w:val="24"/>
        </w:rPr>
        <w:t xml:space="preserve">, </w:t>
      </w:r>
      <w:r w:rsidR="00076CE4" w:rsidRPr="00076CE4">
        <w:rPr>
          <w:rFonts w:ascii="Verdana" w:hAnsi="Verdana"/>
          <w:b/>
          <w:color w:val="000000" w:themeColor="text1"/>
          <w:sz w:val="24"/>
          <w:szCs w:val="24"/>
        </w:rPr>
        <w:t xml:space="preserve">Tornower Weg 6, 13439 Berlin </w:t>
      </w:r>
    </w:p>
    <w:p w14:paraId="0127C4AF" w14:textId="77777777" w:rsidR="0015576A" w:rsidRPr="00076CE4" w:rsidRDefault="0015576A" w:rsidP="00277F8B">
      <w:pPr>
        <w:spacing w:after="0"/>
        <w:rPr>
          <w:rFonts w:ascii="Verdana" w:hAnsi="Verdana"/>
          <w:b/>
          <w:color w:val="000000" w:themeColor="text1"/>
          <w:sz w:val="24"/>
          <w:szCs w:val="24"/>
        </w:rPr>
      </w:pPr>
    </w:p>
    <w:p w14:paraId="6DB10F5D" w14:textId="77777777" w:rsidR="00463EF9" w:rsidRPr="00277F8B" w:rsidRDefault="00463EF9" w:rsidP="0015576A">
      <w:pPr>
        <w:spacing w:after="0"/>
        <w:jc w:val="center"/>
        <w:rPr>
          <w:rFonts w:ascii="Verdana" w:hAnsi="Verdana"/>
          <w:b/>
          <w:color w:val="0070C0"/>
          <w:sz w:val="32"/>
          <w:szCs w:val="32"/>
        </w:rPr>
      </w:pPr>
      <w:r w:rsidRPr="00277F8B">
        <w:rPr>
          <w:rFonts w:ascii="Verdana" w:hAnsi="Verdana"/>
          <w:b/>
          <w:color w:val="0070C0"/>
          <w:sz w:val="32"/>
          <w:szCs w:val="32"/>
        </w:rPr>
        <w:t>Öffnen Sie Ihr Zuhause für Kinder!</w:t>
      </w:r>
    </w:p>
    <w:p w14:paraId="3CA75FEB" w14:textId="77777777" w:rsidR="0015576A" w:rsidRPr="00F12C25" w:rsidRDefault="0015576A" w:rsidP="0015576A">
      <w:pPr>
        <w:spacing w:after="0"/>
        <w:jc w:val="center"/>
        <w:rPr>
          <w:rFonts w:ascii="Verdana" w:hAnsi="Verdana"/>
          <w:b/>
          <w:color w:val="000000" w:themeColor="text1"/>
          <w:sz w:val="24"/>
          <w:szCs w:val="24"/>
        </w:rPr>
      </w:pPr>
    </w:p>
    <w:p w14:paraId="7C17866C" w14:textId="56E9C686" w:rsidR="004171BF" w:rsidRPr="00F12C25" w:rsidRDefault="00493FC3" w:rsidP="00A457BE">
      <w:pPr>
        <w:spacing w:after="0"/>
        <w:jc w:val="center"/>
        <w:rPr>
          <w:rFonts w:ascii="Verdana" w:hAnsi="Verdana"/>
          <w:sz w:val="24"/>
          <w:szCs w:val="24"/>
        </w:rPr>
      </w:pPr>
      <w:r w:rsidRPr="00493FC3">
        <w:rPr>
          <w:rFonts w:ascii="Verdana" w:hAnsi="Verdana"/>
          <w:color w:val="000000" w:themeColor="text1"/>
          <w:sz w:val="24"/>
          <w:szCs w:val="24"/>
        </w:rPr>
        <w:t>Die Informationsveranstaltung in Anwesenheit vo</w:t>
      </w:r>
      <w:r w:rsidR="00172FF0">
        <w:rPr>
          <w:rFonts w:ascii="Verdana" w:hAnsi="Verdana"/>
          <w:color w:val="000000" w:themeColor="text1"/>
          <w:sz w:val="24"/>
          <w:szCs w:val="24"/>
        </w:rPr>
        <w:t xml:space="preserve">n Leitungen des Jugendamtes </w:t>
      </w:r>
      <w:r>
        <w:rPr>
          <w:rFonts w:ascii="Verdana" w:hAnsi="Verdana"/>
          <w:color w:val="000000" w:themeColor="text1"/>
          <w:sz w:val="24"/>
          <w:szCs w:val="24"/>
        </w:rPr>
        <w:t xml:space="preserve">vermittelt </w:t>
      </w:r>
      <w:r w:rsidR="004171BF" w:rsidRPr="00F12C25">
        <w:rPr>
          <w:rFonts w:ascii="Verdana" w:hAnsi="Verdana"/>
          <w:sz w:val="24"/>
          <w:szCs w:val="24"/>
        </w:rPr>
        <w:t>einen Überblick zum The</w:t>
      </w:r>
      <w:r w:rsidR="00D357A5" w:rsidRPr="00F12C25">
        <w:rPr>
          <w:rFonts w:ascii="Verdana" w:hAnsi="Verdana"/>
          <w:sz w:val="24"/>
          <w:szCs w:val="24"/>
        </w:rPr>
        <w:t xml:space="preserve">ma </w:t>
      </w:r>
      <w:r w:rsidR="00A04B63" w:rsidRPr="00F12C25">
        <w:rPr>
          <w:rFonts w:ascii="Verdana" w:hAnsi="Verdana"/>
          <w:sz w:val="24"/>
          <w:szCs w:val="24"/>
        </w:rPr>
        <w:t>Kindert</w:t>
      </w:r>
      <w:r w:rsidR="00D357A5" w:rsidRPr="00F12C25">
        <w:rPr>
          <w:rFonts w:ascii="Verdana" w:hAnsi="Verdana"/>
          <w:sz w:val="24"/>
          <w:szCs w:val="24"/>
        </w:rPr>
        <w:t>agespflege und Pflegekinde</w:t>
      </w:r>
      <w:r w:rsidR="002015D3" w:rsidRPr="00F12C25">
        <w:rPr>
          <w:rFonts w:ascii="Verdana" w:hAnsi="Verdana"/>
          <w:sz w:val="24"/>
          <w:szCs w:val="24"/>
        </w:rPr>
        <w:t>r</w:t>
      </w:r>
      <w:r w:rsidR="00410082" w:rsidRPr="00F12C25">
        <w:rPr>
          <w:rFonts w:ascii="Verdana" w:hAnsi="Verdana"/>
          <w:sz w:val="24"/>
          <w:szCs w:val="24"/>
        </w:rPr>
        <w:t>hilfe</w:t>
      </w:r>
      <w:r w:rsidR="002015D3" w:rsidRPr="00F12C25">
        <w:rPr>
          <w:rFonts w:ascii="Verdana" w:hAnsi="Verdana"/>
          <w:sz w:val="24"/>
          <w:szCs w:val="24"/>
        </w:rPr>
        <w:t>.</w:t>
      </w:r>
      <w:r w:rsidR="004171BF" w:rsidRPr="00F12C25">
        <w:rPr>
          <w:rFonts w:ascii="Verdana" w:hAnsi="Verdana"/>
          <w:sz w:val="24"/>
          <w:szCs w:val="24"/>
        </w:rPr>
        <w:t xml:space="preserve"> </w:t>
      </w:r>
      <w:r w:rsidR="00463EF9" w:rsidRPr="00F12C25">
        <w:rPr>
          <w:rFonts w:ascii="Verdana" w:hAnsi="Verdana"/>
          <w:sz w:val="24"/>
          <w:szCs w:val="24"/>
        </w:rPr>
        <w:t>Dazu g</w:t>
      </w:r>
      <w:r w:rsidR="002015D3" w:rsidRPr="00F12C25">
        <w:rPr>
          <w:rFonts w:ascii="Verdana" w:hAnsi="Verdana"/>
          <w:sz w:val="24"/>
          <w:szCs w:val="24"/>
        </w:rPr>
        <w:t xml:space="preserve">ehören </w:t>
      </w:r>
      <w:r w:rsidR="004171BF" w:rsidRPr="00F12C25">
        <w:rPr>
          <w:rFonts w:ascii="Verdana" w:hAnsi="Verdana"/>
          <w:sz w:val="24"/>
          <w:szCs w:val="24"/>
        </w:rPr>
        <w:t>Informationen über Bewerbung, Überprüfung und Qualifizierung von Tagespf</w:t>
      </w:r>
      <w:r w:rsidR="00B7045E" w:rsidRPr="00F12C25">
        <w:rPr>
          <w:rFonts w:ascii="Verdana" w:hAnsi="Verdana"/>
          <w:sz w:val="24"/>
          <w:szCs w:val="24"/>
        </w:rPr>
        <w:t>legepersonen und Pflegefamilien sowie die</w:t>
      </w:r>
      <w:r w:rsidR="004171BF" w:rsidRPr="00F12C25">
        <w:rPr>
          <w:rFonts w:ascii="Verdana" w:hAnsi="Verdana"/>
          <w:sz w:val="24"/>
          <w:szCs w:val="24"/>
        </w:rPr>
        <w:t xml:space="preserve"> Vermittlung von Pflegekindern </w:t>
      </w:r>
      <w:r w:rsidR="00B7045E" w:rsidRPr="00F12C25">
        <w:rPr>
          <w:rFonts w:ascii="Verdana" w:hAnsi="Verdana"/>
          <w:sz w:val="24"/>
          <w:szCs w:val="24"/>
        </w:rPr>
        <w:t>und Tagespflegekindern,</w:t>
      </w:r>
      <w:r w:rsidR="004171BF" w:rsidRPr="00F12C25">
        <w:rPr>
          <w:rFonts w:ascii="Verdana" w:hAnsi="Verdana"/>
          <w:sz w:val="24"/>
          <w:szCs w:val="24"/>
        </w:rPr>
        <w:t xml:space="preserve"> Praxisberichte von Pflegeeltern</w:t>
      </w:r>
      <w:r w:rsidR="00B7045E" w:rsidRPr="00F12C25">
        <w:rPr>
          <w:rFonts w:ascii="Verdana" w:hAnsi="Verdana"/>
          <w:sz w:val="24"/>
          <w:szCs w:val="24"/>
        </w:rPr>
        <w:t xml:space="preserve"> und Tagespflegepersonen</w:t>
      </w:r>
      <w:r w:rsidR="004171BF" w:rsidRPr="00F12C25">
        <w:rPr>
          <w:rFonts w:ascii="Verdana" w:hAnsi="Verdana"/>
          <w:sz w:val="24"/>
          <w:szCs w:val="24"/>
        </w:rPr>
        <w:t>.</w:t>
      </w:r>
    </w:p>
    <w:p w14:paraId="2D8CC516" w14:textId="77777777" w:rsidR="00D357A5" w:rsidRPr="00F12C25" w:rsidRDefault="00B7045E" w:rsidP="00C44548">
      <w:pPr>
        <w:jc w:val="center"/>
        <w:rPr>
          <w:rFonts w:ascii="Verdana" w:hAnsi="Verdana"/>
          <w:sz w:val="24"/>
          <w:szCs w:val="24"/>
        </w:rPr>
      </w:pPr>
      <w:r w:rsidRPr="00F12C25">
        <w:rPr>
          <w:rFonts w:ascii="Verdana" w:hAnsi="Verdana"/>
          <w:sz w:val="24"/>
          <w:szCs w:val="24"/>
        </w:rPr>
        <w:t>Wir</w:t>
      </w:r>
      <w:r w:rsidR="004171BF" w:rsidRPr="00F12C25">
        <w:rPr>
          <w:rFonts w:ascii="Verdana" w:hAnsi="Verdana"/>
          <w:sz w:val="24"/>
          <w:szCs w:val="24"/>
        </w:rPr>
        <w:t xml:space="preserve"> stehen </w:t>
      </w:r>
      <w:r w:rsidR="00D80951">
        <w:rPr>
          <w:rFonts w:ascii="Verdana" w:hAnsi="Verdana"/>
          <w:sz w:val="24"/>
          <w:szCs w:val="24"/>
        </w:rPr>
        <w:t xml:space="preserve">Ihnen </w:t>
      </w:r>
      <w:r w:rsidRPr="00F12C25">
        <w:rPr>
          <w:rFonts w:ascii="Verdana" w:hAnsi="Verdana"/>
          <w:sz w:val="24"/>
          <w:szCs w:val="24"/>
        </w:rPr>
        <w:t>gern</w:t>
      </w:r>
      <w:r w:rsidR="00D80951">
        <w:rPr>
          <w:rFonts w:ascii="Verdana" w:hAnsi="Verdana"/>
          <w:sz w:val="24"/>
          <w:szCs w:val="24"/>
        </w:rPr>
        <w:t>e</w:t>
      </w:r>
      <w:r w:rsidRPr="00F12C25">
        <w:rPr>
          <w:rFonts w:ascii="Verdana" w:hAnsi="Verdana"/>
          <w:sz w:val="24"/>
          <w:szCs w:val="24"/>
        </w:rPr>
        <w:t xml:space="preserve"> persönlich</w:t>
      </w:r>
      <w:r w:rsidR="004171BF" w:rsidRPr="00F12C25">
        <w:rPr>
          <w:rFonts w:ascii="Verdana" w:hAnsi="Verdana"/>
          <w:sz w:val="24"/>
          <w:szCs w:val="24"/>
        </w:rPr>
        <w:t xml:space="preserve"> für Ihre Fragen zur Verfügung.</w:t>
      </w:r>
    </w:p>
    <w:p w14:paraId="0C71AD8B" w14:textId="77777777" w:rsidR="00EE2E37" w:rsidRDefault="00EE2E37" w:rsidP="00076CE4">
      <w:pPr>
        <w:spacing w:after="0"/>
        <w:rPr>
          <w:rFonts w:ascii="Verdana" w:hAnsi="Verdana"/>
          <w:color w:val="365F91" w:themeColor="accent1" w:themeShade="BF"/>
          <w:sz w:val="24"/>
          <w:szCs w:val="24"/>
        </w:rPr>
      </w:pPr>
    </w:p>
    <w:p w14:paraId="001B6B17" w14:textId="38234A49" w:rsidR="00107A58" w:rsidRDefault="00076CE4" w:rsidP="00FE2730">
      <w:pPr>
        <w:spacing w:after="0"/>
        <w:ind w:left="284"/>
        <w:rPr>
          <w:rFonts w:ascii="Verdana" w:hAnsi="Verdana"/>
          <w:b/>
          <w:color w:val="0070C0"/>
          <w:sz w:val="24"/>
          <w:szCs w:val="24"/>
        </w:rPr>
      </w:pPr>
      <w:r w:rsidRPr="00076CE4">
        <w:rPr>
          <w:rFonts w:ascii="Verdana" w:hAnsi="Verdana"/>
          <w:b/>
          <w:color w:val="0070C0"/>
          <w:sz w:val="24"/>
          <w:szCs w:val="24"/>
        </w:rPr>
        <w:t xml:space="preserve">Wegen </w:t>
      </w:r>
      <w:r w:rsidR="00172FF0">
        <w:rPr>
          <w:rFonts w:ascii="Verdana" w:hAnsi="Verdana"/>
          <w:b/>
          <w:color w:val="0070C0"/>
          <w:sz w:val="24"/>
          <w:szCs w:val="24"/>
        </w:rPr>
        <w:t>der Corona-Pandemie können wir nur eine begrenzte Anzahl von Teilnehmer*Innen zulassen und bitten</w:t>
      </w:r>
      <w:r w:rsidR="00172FF0" w:rsidRPr="00172FF0">
        <w:rPr>
          <w:rFonts w:ascii="Verdana" w:hAnsi="Verdana"/>
          <w:b/>
          <w:color w:val="0070C0"/>
          <w:sz w:val="24"/>
          <w:szCs w:val="24"/>
        </w:rPr>
        <w:t xml:space="preserve"> </w:t>
      </w:r>
      <w:r w:rsidR="00172FF0" w:rsidRPr="00076CE4">
        <w:rPr>
          <w:rFonts w:ascii="Verdana" w:hAnsi="Verdana"/>
          <w:b/>
          <w:color w:val="0070C0"/>
          <w:sz w:val="24"/>
          <w:szCs w:val="24"/>
        </w:rPr>
        <w:t>um telefonische Anmeldunge</w:t>
      </w:r>
      <w:r w:rsidR="00172FF0">
        <w:rPr>
          <w:rFonts w:ascii="Verdana" w:hAnsi="Verdana"/>
          <w:b/>
          <w:color w:val="0070C0"/>
          <w:sz w:val="24"/>
          <w:szCs w:val="24"/>
        </w:rPr>
        <w:t>n</w:t>
      </w:r>
      <w:r w:rsidR="00D96DFB" w:rsidRPr="00076CE4">
        <w:rPr>
          <w:rFonts w:ascii="Verdana" w:hAnsi="Verdana"/>
          <w:b/>
          <w:color w:val="0070C0"/>
          <w:sz w:val="24"/>
          <w:szCs w:val="24"/>
        </w:rPr>
        <w:t xml:space="preserve">: </w:t>
      </w:r>
    </w:p>
    <w:p w14:paraId="36E810AC" w14:textId="77777777" w:rsidR="00076CE4" w:rsidRPr="00076CE4" w:rsidRDefault="00076CE4" w:rsidP="00FE2730">
      <w:pPr>
        <w:spacing w:after="0"/>
        <w:ind w:left="284"/>
        <w:rPr>
          <w:rFonts w:ascii="Verdana" w:hAnsi="Verdana"/>
          <w:b/>
          <w:color w:val="0070C0"/>
          <w:sz w:val="24"/>
          <w:szCs w:val="24"/>
        </w:rPr>
      </w:pPr>
    </w:p>
    <w:p w14:paraId="7FD45C9D" w14:textId="77777777" w:rsidR="004171BF" w:rsidRPr="00277F8B" w:rsidRDefault="00D96DFB" w:rsidP="00FE2730">
      <w:pPr>
        <w:spacing w:after="0"/>
        <w:ind w:left="284"/>
        <w:rPr>
          <w:rFonts w:ascii="Verdana" w:hAnsi="Verdana"/>
          <w:color w:val="0070C0"/>
          <w:sz w:val="24"/>
          <w:szCs w:val="24"/>
        </w:rPr>
      </w:pPr>
      <w:r w:rsidRPr="00277F8B">
        <w:rPr>
          <w:rFonts w:ascii="Verdana" w:hAnsi="Verdana"/>
          <w:color w:val="0070C0"/>
          <w:sz w:val="24"/>
          <w:szCs w:val="24"/>
        </w:rPr>
        <w:t>Bezirksa</w:t>
      </w:r>
      <w:r w:rsidR="00C219F0" w:rsidRPr="00277F8B">
        <w:rPr>
          <w:rFonts w:ascii="Verdana" w:hAnsi="Verdana"/>
          <w:color w:val="0070C0"/>
          <w:sz w:val="24"/>
          <w:szCs w:val="24"/>
        </w:rPr>
        <w:t xml:space="preserve">mt Reinickendorf, </w:t>
      </w:r>
      <w:r w:rsidR="00A04B63" w:rsidRPr="00277F8B">
        <w:rPr>
          <w:rFonts w:ascii="Verdana" w:hAnsi="Verdana"/>
          <w:color w:val="0070C0"/>
          <w:sz w:val="24"/>
          <w:szCs w:val="24"/>
        </w:rPr>
        <w:t>Kindert</w:t>
      </w:r>
      <w:r w:rsidR="009D1CF5" w:rsidRPr="00277F8B">
        <w:rPr>
          <w:rFonts w:ascii="Verdana" w:hAnsi="Verdana"/>
          <w:color w:val="0070C0"/>
          <w:sz w:val="24"/>
          <w:szCs w:val="24"/>
        </w:rPr>
        <w:t>agespflege: Frau Hildemann, Tel:</w:t>
      </w:r>
      <w:r w:rsidR="00C219F0" w:rsidRPr="00277F8B">
        <w:rPr>
          <w:rFonts w:ascii="Verdana" w:hAnsi="Verdana"/>
          <w:color w:val="0070C0"/>
          <w:sz w:val="24"/>
          <w:szCs w:val="24"/>
        </w:rPr>
        <w:t xml:space="preserve"> 90294-6674</w:t>
      </w:r>
    </w:p>
    <w:p w14:paraId="10F2023A" w14:textId="77777777" w:rsidR="00C219F0" w:rsidRPr="00277F8B" w:rsidRDefault="002015D3" w:rsidP="00FE2730">
      <w:pPr>
        <w:spacing w:after="0"/>
        <w:ind w:left="284"/>
        <w:rPr>
          <w:rStyle w:val="Fett"/>
          <w:rFonts w:ascii="Verdana" w:hAnsi="Verdana" w:cs="Arial"/>
          <w:color w:val="0070C0"/>
          <w:sz w:val="24"/>
          <w:szCs w:val="24"/>
        </w:rPr>
      </w:pPr>
      <w:r w:rsidRPr="00277F8B">
        <w:rPr>
          <w:rFonts w:ascii="Verdana" w:hAnsi="Verdana"/>
          <w:color w:val="0070C0"/>
          <w:sz w:val="24"/>
          <w:szCs w:val="24"/>
        </w:rPr>
        <w:t>Verbund für Pflegekinder: Frau Viet, Tel</w:t>
      </w:r>
      <w:r w:rsidR="00C219F0" w:rsidRPr="00277F8B">
        <w:rPr>
          <w:rFonts w:ascii="Verdana" w:hAnsi="Verdana"/>
          <w:color w:val="0070C0"/>
          <w:sz w:val="24"/>
          <w:szCs w:val="24"/>
        </w:rPr>
        <w:t>:</w:t>
      </w:r>
      <w:r w:rsidRPr="00277F8B">
        <w:rPr>
          <w:rFonts w:ascii="Verdana" w:hAnsi="Verdana"/>
          <w:color w:val="0070C0"/>
          <w:sz w:val="24"/>
          <w:szCs w:val="24"/>
        </w:rPr>
        <w:t xml:space="preserve"> </w:t>
      </w:r>
      <w:r w:rsidRPr="00277F8B">
        <w:rPr>
          <w:rStyle w:val="Fett"/>
          <w:rFonts w:ascii="Verdana" w:hAnsi="Verdana" w:cs="Arial"/>
          <w:b w:val="0"/>
          <w:color w:val="0070C0"/>
          <w:sz w:val="24"/>
          <w:szCs w:val="24"/>
        </w:rPr>
        <w:t>40898</w:t>
      </w:r>
      <w:r w:rsidR="00CC6508" w:rsidRPr="00277F8B">
        <w:rPr>
          <w:rStyle w:val="Fett"/>
          <w:rFonts w:ascii="Verdana" w:hAnsi="Verdana" w:cs="Arial"/>
          <w:b w:val="0"/>
          <w:color w:val="0070C0"/>
          <w:sz w:val="24"/>
          <w:szCs w:val="24"/>
        </w:rPr>
        <w:t xml:space="preserve"> </w:t>
      </w:r>
      <w:r w:rsidRPr="00277F8B">
        <w:rPr>
          <w:rStyle w:val="Fett"/>
          <w:rFonts w:ascii="Verdana" w:hAnsi="Verdana" w:cs="Arial"/>
          <w:b w:val="0"/>
          <w:color w:val="0070C0"/>
          <w:sz w:val="24"/>
          <w:szCs w:val="24"/>
        </w:rPr>
        <w:t>3713</w:t>
      </w:r>
      <w:r w:rsidR="00463EF9" w:rsidRPr="00277F8B">
        <w:rPr>
          <w:rStyle w:val="Fett"/>
          <w:rFonts w:ascii="Verdana" w:hAnsi="Verdana" w:cs="Arial"/>
          <w:color w:val="0070C0"/>
          <w:sz w:val="24"/>
          <w:szCs w:val="24"/>
        </w:rPr>
        <w:t xml:space="preserve"> </w:t>
      </w:r>
    </w:p>
    <w:p w14:paraId="2F4C230B" w14:textId="77777777" w:rsidR="00DC3B87" w:rsidRPr="00F12C25" w:rsidRDefault="00DC3B87" w:rsidP="00FE2730">
      <w:pPr>
        <w:spacing w:after="0"/>
        <w:ind w:left="284"/>
        <w:rPr>
          <w:rFonts w:ascii="Verdana" w:hAnsi="Verdana"/>
          <w:b/>
          <w:sz w:val="24"/>
          <w:szCs w:val="24"/>
        </w:rPr>
      </w:pPr>
    </w:p>
    <w:p w14:paraId="16E92AC6" w14:textId="77777777" w:rsidR="004E14FF" w:rsidRDefault="004E14FF" w:rsidP="00FE2730">
      <w:pPr>
        <w:spacing w:after="0"/>
        <w:ind w:left="284"/>
        <w:rPr>
          <w:rFonts w:ascii="Verdana" w:hAnsi="Verdana"/>
          <w:b/>
          <w:sz w:val="24"/>
          <w:szCs w:val="24"/>
        </w:rPr>
      </w:pPr>
    </w:p>
    <w:p w14:paraId="0A1AB63D" w14:textId="77777777" w:rsidR="00C219F0" w:rsidRPr="00F12C25" w:rsidRDefault="00D357A5" w:rsidP="00FE2730">
      <w:pPr>
        <w:spacing w:after="0"/>
        <w:ind w:left="284"/>
        <w:rPr>
          <w:rFonts w:ascii="Verdana" w:hAnsi="Verdana"/>
          <w:b/>
          <w:sz w:val="24"/>
          <w:szCs w:val="24"/>
        </w:rPr>
      </w:pPr>
      <w:r w:rsidRPr="00F12C25">
        <w:rPr>
          <w:rFonts w:ascii="Verdana" w:hAnsi="Verdana"/>
          <w:b/>
          <w:sz w:val="24"/>
          <w:szCs w:val="24"/>
        </w:rPr>
        <w:t>Veranstalter:</w:t>
      </w:r>
    </w:p>
    <w:p w14:paraId="3DCE0080" w14:textId="77777777" w:rsidR="00C219F0" w:rsidRPr="00F12C25" w:rsidRDefault="00D80951" w:rsidP="00D80951">
      <w:pPr>
        <w:spacing w:after="0"/>
        <w:ind w:left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Das </w:t>
      </w:r>
      <w:r w:rsidR="004171BF" w:rsidRPr="00F12C25">
        <w:rPr>
          <w:rFonts w:ascii="Verdana" w:hAnsi="Verdana"/>
          <w:sz w:val="24"/>
          <w:szCs w:val="24"/>
        </w:rPr>
        <w:t>Bezirksamt Reinickendorf von Berlin, Abteilung Jugend, Familie, Schule und Sport</w:t>
      </w:r>
      <w:r>
        <w:rPr>
          <w:rFonts w:ascii="Verdana" w:hAnsi="Verdana"/>
          <w:sz w:val="24"/>
          <w:szCs w:val="24"/>
        </w:rPr>
        <w:t xml:space="preserve">, </w:t>
      </w:r>
      <w:r w:rsidR="00D9350B" w:rsidRPr="00F12C25">
        <w:rPr>
          <w:rFonts w:ascii="Verdana" w:hAnsi="Verdana"/>
          <w:sz w:val="24"/>
          <w:szCs w:val="24"/>
        </w:rPr>
        <w:t>Koordination Pflegekinderhilfe</w:t>
      </w:r>
      <w:r w:rsidR="00C219F0" w:rsidRPr="00F12C25">
        <w:rPr>
          <w:rFonts w:ascii="Verdana" w:hAnsi="Verdana"/>
          <w:sz w:val="24"/>
          <w:szCs w:val="24"/>
        </w:rPr>
        <w:t xml:space="preserve"> und </w:t>
      </w:r>
      <w:r w:rsidR="004171BF" w:rsidRPr="00F12C25">
        <w:rPr>
          <w:rFonts w:ascii="Verdana" w:hAnsi="Verdana"/>
          <w:sz w:val="24"/>
          <w:szCs w:val="24"/>
        </w:rPr>
        <w:t>Tagesbetreuung für Kinder</w:t>
      </w:r>
      <w:r>
        <w:rPr>
          <w:rFonts w:ascii="Verdana" w:hAnsi="Verdana"/>
          <w:sz w:val="24"/>
          <w:szCs w:val="24"/>
        </w:rPr>
        <w:t xml:space="preserve"> sowie der</w:t>
      </w:r>
    </w:p>
    <w:p w14:paraId="22F60D23" w14:textId="77777777" w:rsidR="004171BF" w:rsidRPr="00F12C25" w:rsidRDefault="004171BF" w:rsidP="004A65EA">
      <w:pPr>
        <w:spacing w:after="0"/>
        <w:ind w:left="284"/>
        <w:rPr>
          <w:rFonts w:ascii="Verdana" w:hAnsi="Verdana"/>
          <w:sz w:val="24"/>
          <w:szCs w:val="24"/>
        </w:rPr>
      </w:pPr>
      <w:r w:rsidRPr="00F12C25">
        <w:rPr>
          <w:rFonts w:ascii="Verdana" w:hAnsi="Verdana"/>
          <w:sz w:val="24"/>
          <w:szCs w:val="24"/>
        </w:rPr>
        <w:t>Verbund für Pflegekinder</w:t>
      </w:r>
      <w:r w:rsidR="00D9350B" w:rsidRPr="00F12C25">
        <w:rPr>
          <w:rFonts w:ascii="Verdana" w:hAnsi="Verdana"/>
          <w:sz w:val="24"/>
          <w:szCs w:val="24"/>
        </w:rPr>
        <w:t xml:space="preserve"> (</w:t>
      </w:r>
      <w:r w:rsidR="00F0073A" w:rsidRPr="00F12C25">
        <w:rPr>
          <w:rFonts w:ascii="Verdana" w:hAnsi="Verdana"/>
          <w:sz w:val="24"/>
          <w:szCs w:val="24"/>
        </w:rPr>
        <w:t>Horizonte gGmbH</w:t>
      </w:r>
      <w:r w:rsidR="00C219F0" w:rsidRPr="00F12C25">
        <w:rPr>
          <w:rFonts w:ascii="Verdana" w:hAnsi="Verdana"/>
          <w:sz w:val="24"/>
          <w:szCs w:val="24"/>
        </w:rPr>
        <w:t xml:space="preserve"> und</w:t>
      </w:r>
      <w:r w:rsidRPr="00F12C25">
        <w:rPr>
          <w:rFonts w:ascii="Verdana" w:hAnsi="Verdana"/>
          <w:sz w:val="24"/>
          <w:szCs w:val="24"/>
        </w:rPr>
        <w:t xml:space="preserve"> AWO pro:mensch</w:t>
      </w:r>
      <w:r w:rsidR="00D9350B" w:rsidRPr="00F12C25">
        <w:rPr>
          <w:rFonts w:ascii="Verdana" w:hAnsi="Verdana"/>
          <w:sz w:val="24"/>
          <w:szCs w:val="24"/>
        </w:rPr>
        <w:t>)</w:t>
      </w:r>
    </w:p>
    <w:p w14:paraId="5462BB00" w14:textId="77777777" w:rsidR="0015576A" w:rsidRPr="00F12C25" w:rsidRDefault="0015576A" w:rsidP="00463EF9">
      <w:pPr>
        <w:jc w:val="center"/>
        <w:rPr>
          <w:rFonts w:ascii="Verdana" w:hAnsi="Verdana"/>
          <w:b/>
          <w:sz w:val="24"/>
          <w:szCs w:val="24"/>
        </w:rPr>
      </w:pPr>
    </w:p>
    <w:p w14:paraId="6AACCD2F" w14:textId="77777777" w:rsidR="00DA27DA" w:rsidRPr="00F12C25" w:rsidRDefault="00D357A5" w:rsidP="00F7127B">
      <w:pPr>
        <w:jc w:val="center"/>
        <w:rPr>
          <w:rFonts w:ascii="Verdana" w:hAnsi="Verdana"/>
          <w:b/>
          <w:sz w:val="24"/>
          <w:szCs w:val="24"/>
        </w:rPr>
      </w:pPr>
      <w:r w:rsidRPr="00F12C25">
        <w:rPr>
          <w:rFonts w:ascii="Verdana" w:hAnsi="Verdana"/>
          <w:b/>
          <w:sz w:val="24"/>
          <w:szCs w:val="24"/>
        </w:rPr>
        <w:t>Wir freuen uns auf Ihr Kommen!</w:t>
      </w:r>
    </w:p>
    <w:sectPr w:rsidR="00DA27DA" w:rsidRPr="00F12C25" w:rsidSect="00FE2730">
      <w:headerReference w:type="default" r:id="rId7"/>
      <w:footerReference w:type="default" r:id="rId8"/>
      <w:pgSz w:w="11906" w:h="16838"/>
      <w:pgMar w:top="1907" w:right="566" w:bottom="1134" w:left="851" w:header="284" w:footer="1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96116A" w14:textId="77777777" w:rsidR="00962113" w:rsidRDefault="00962113" w:rsidP="00B85E9C">
      <w:r>
        <w:separator/>
      </w:r>
    </w:p>
  </w:endnote>
  <w:endnote w:type="continuationSeparator" w:id="0">
    <w:p w14:paraId="0D57070F" w14:textId="77777777" w:rsidR="00962113" w:rsidRDefault="00962113" w:rsidP="00B85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 Sans ITC TT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C017B" w14:textId="77777777" w:rsidR="00116CC1" w:rsidRDefault="00116CC1" w:rsidP="00116CC1">
    <w:pPr>
      <w:spacing w:line="200" w:lineRule="exact"/>
      <w:rPr>
        <w:rFonts w:ascii="Officina Sans ITC TT" w:hAnsi="Officina Sans ITC TT"/>
        <w:sz w:val="15"/>
        <w:szCs w:val="24"/>
      </w:rPr>
    </w:pPr>
  </w:p>
  <w:p w14:paraId="3EA19530" w14:textId="77777777" w:rsidR="004660DE" w:rsidRDefault="00A019F8">
    <w:pPr>
      <w:pStyle w:val="Fuzeile"/>
    </w:pPr>
    <w:r>
      <w:rPr>
        <w:noProof/>
        <w:lang w:eastAsia="de-DE"/>
      </w:rPr>
      <w:drawing>
        <wp:inline distT="0" distB="0" distL="0" distR="0" wp14:anchorId="2CEDDA3D" wp14:editId="3BDA1DA4">
          <wp:extent cx="1734249" cy="233407"/>
          <wp:effectExtent l="0" t="0" r="0" b="0"/>
          <wp:docPr id="27" name="Picture 3" descr="C:\Users\tgiebenhain\Desktop\awo_pr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 descr="C:\Users\tgiebenhain\Desktop\awo_pro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506" cy="2400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C75DD">
      <w:rPr>
        <w:noProof/>
        <w:lang w:eastAsia="de-DE"/>
      </w:rPr>
      <w:t xml:space="preserve">                   </w:t>
    </w:r>
    <w:r w:rsidR="0040086D">
      <w:rPr>
        <w:rFonts w:ascii="Verdana" w:hAnsi="Verdana"/>
        <w:noProof/>
        <w:sz w:val="28"/>
        <w:szCs w:val="28"/>
        <w:lang w:eastAsia="de-DE"/>
      </w:rPr>
      <w:drawing>
        <wp:inline distT="0" distB="0" distL="0" distR="0" wp14:anchorId="39B0015B" wp14:editId="3030E5AA">
          <wp:extent cx="1626105" cy="608330"/>
          <wp:effectExtent l="0" t="0" r="0" b="1270"/>
          <wp:docPr id="28" name="Grafik 28" descr="C:\Users\User\Desktop\Horizonte_Logo_Final (2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Horizonte_Logo_Final (2)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917" cy="634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5103D" w14:textId="77777777" w:rsidR="00962113" w:rsidRDefault="00962113" w:rsidP="00B85E9C">
      <w:r>
        <w:separator/>
      </w:r>
    </w:p>
  </w:footnote>
  <w:footnote w:type="continuationSeparator" w:id="0">
    <w:p w14:paraId="52D4EF0F" w14:textId="77777777" w:rsidR="00962113" w:rsidRDefault="00962113" w:rsidP="00B85E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3EDB5" w14:textId="77777777" w:rsidR="004660DE" w:rsidRDefault="00C44548" w:rsidP="00717C36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3F1BDB04" wp14:editId="2AADF4A8">
          <wp:simplePos x="0" y="0"/>
          <wp:positionH relativeFrom="column">
            <wp:posOffset>213723</wp:posOffset>
          </wp:positionH>
          <wp:positionV relativeFrom="paragraph">
            <wp:posOffset>41275</wp:posOffset>
          </wp:positionV>
          <wp:extent cx="1816100" cy="1231900"/>
          <wp:effectExtent l="0" t="0" r="0" b="0"/>
          <wp:wrapNone/>
          <wp:docPr id="25" name="Grafik 25" descr="Logo_VfP_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VfP_20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6E8FA074" wp14:editId="170B70AA">
          <wp:simplePos x="0" y="0"/>
          <wp:positionH relativeFrom="column">
            <wp:posOffset>4542155</wp:posOffset>
          </wp:positionH>
          <wp:positionV relativeFrom="paragraph">
            <wp:posOffset>174353</wp:posOffset>
          </wp:positionV>
          <wp:extent cx="2030095" cy="962660"/>
          <wp:effectExtent l="0" t="0" r="8255" b="889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962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3312B" w14:textId="77777777" w:rsidR="004660DE" w:rsidRDefault="004660DE" w:rsidP="00717C36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93FEE"/>
    <w:multiLevelType w:val="hybridMultilevel"/>
    <w:tmpl w:val="8E8AD5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30A6C"/>
    <w:multiLevelType w:val="hybridMultilevel"/>
    <w:tmpl w:val="A81CD14E"/>
    <w:lvl w:ilvl="0" w:tplc="1DD008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51119"/>
    <w:multiLevelType w:val="hybridMultilevel"/>
    <w:tmpl w:val="EC647B36"/>
    <w:lvl w:ilvl="0" w:tplc="2440F4F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1E2414D5"/>
    <w:multiLevelType w:val="hybridMultilevel"/>
    <w:tmpl w:val="A66894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40E22"/>
    <w:multiLevelType w:val="hybridMultilevel"/>
    <w:tmpl w:val="3B92D35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773765"/>
    <w:multiLevelType w:val="hybridMultilevel"/>
    <w:tmpl w:val="6D0851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EB"/>
    <w:rsid w:val="000042E1"/>
    <w:rsid w:val="0000664A"/>
    <w:rsid w:val="00006DDD"/>
    <w:rsid w:val="00007BD6"/>
    <w:rsid w:val="0001195E"/>
    <w:rsid w:val="000128C8"/>
    <w:rsid w:val="00012EDB"/>
    <w:rsid w:val="000138A9"/>
    <w:rsid w:val="00013FA6"/>
    <w:rsid w:val="00015DE2"/>
    <w:rsid w:val="00022C3B"/>
    <w:rsid w:val="0002653C"/>
    <w:rsid w:val="000266EF"/>
    <w:rsid w:val="00030B47"/>
    <w:rsid w:val="000337E5"/>
    <w:rsid w:val="00034078"/>
    <w:rsid w:val="000346DD"/>
    <w:rsid w:val="00034D9F"/>
    <w:rsid w:val="00034FB0"/>
    <w:rsid w:val="000353D0"/>
    <w:rsid w:val="00035F17"/>
    <w:rsid w:val="0003657F"/>
    <w:rsid w:val="00037F1D"/>
    <w:rsid w:val="000423E3"/>
    <w:rsid w:val="00052FEB"/>
    <w:rsid w:val="00053375"/>
    <w:rsid w:val="000600A9"/>
    <w:rsid w:val="00062CD2"/>
    <w:rsid w:val="00063F4B"/>
    <w:rsid w:val="0006569D"/>
    <w:rsid w:val="0007027E"/>
    <w:rsid w:val="00071923"/>
    <w:rsid w:val="00073379"/>
    <w:rsid w:val="000739F5"/>
    <w:rsid w:val="00076CE4"/>
    <w:rsid w:val="00080D23"/>
    <w:rsid w:val="000866CF"/>
    <w:rsid w:val="00086CAC"/>
    <w:rsid w:val="00090332"/>
    <w:rsid w:val="00093F93"/>
    <w:rsid w:val="000943A6"/>
    <w:rsid w:val="0009465B"/>
    <w:rsid w:val="000A1229"/>
    <w:rsid w:val="000A12FF"/>
    <w:rsid w:val="000A2BEF"/>
    <w:rsid w:val="000A40EA"/>
    <w:rsid w:val="000A7732"/>
    <w:rsid w:val="000B34A1"/>
    <w:rsid w:val="000B46A6"/>
    <w:rsid w:val="000C1B74"/>
    <w:rsid w:val="000C26FD"/>
    <w:rsid w:val="000C2E6B"/>
    <w:rsid w:val="000C5AE5"/>
    <w:rsid w:val="000C5C0E"/>
    <w:rsid w:val="000D1845"/>
    <w:rsid w:val="000D343E"/>
    <w:rsid w:val="000D39E8"/>
    <w:rsid w:val="000D6D43"/>
    <w:rsid w:val="000D7432"/>
    <w:rsid w:val="000E26CE"/>
    <w:rsid w:val="000E32AF"/>
    <w:rsid w:val="000E4134"/>
    <w:rsid w:val="000E7740"/>
    <w:rsid w:val="000E7A7E"/>
    <w:rsid w:val="000F4EFA"/>
    <w:rsid w:val="000F634C"/>
    <w:rsid w:val="000F7005"/>
    <w:rsid w:val="001003CE"/>
    <w:rsid w:val="001012DE"/>
    <w:rsid w:val="00102916"/>
    <w:rsid w:val="00102CED"/>
    <w:rsid w:val="0010347B"/>
    <w:rsid w:val="001069C3"/>
    <w:rsid w:val="00107A58"/>
    <w:rsid w:val="00110475"/>
    <w:rsid w:val="001135CE"/>
    <w:rsid w:val="001156AD"/>
    <w:rsid w:val="00116CC1"/>
    <w:rsid w:val="00116F6C"/>
    <w:rsid w:val="001230C2"/>
    <w:rsid w:val="00124A1D"/>
    <w:rsid w:val="00124FB2"/>
    <w:rsid w:val="0012515F"/>
    <w:rsid w:val="00127366"/>
    <w:rsid w:val="00132E22"/>
    <w:rsid w:val="0013437B"/>
    <w:rsid w:val="00137F1F"/>
    <w:rsid w:val="0014079E"/>
    <w:rsid w:val="00144939"/>
    <w:rsid w:val="001462B8"/>
    <w:rsid w:val="00146753"/>
    <w:rsid w:val="001509EB"/>
    <w:rsid w:val="00152C78"/>
    <w:rsid w:val="0015364F"/>
    <w:rsid w:val="00154032"/>
    <w:rsid w:val="00154F2B"/>
    <w:rsid w:val="0015576A"/>
    <w:rsid w:val="00155B45"/>
    <w:rsid w:val="001561C9"/>
    <w:rsid w:val="00157509"/>
    <w:rsid w:val="001600C7"/>
    <w:rsid w:val="0016111C"/>
    <w:rsid w:val="00165EB5"/>
    <w:rsid w:val="001663A7"/>
    <w:rsid w:val="00170412"/>
    <w:rsid w:val="00172929"/>
    <w:rsid w:val="00172FF0"/>
    <w:rsid w:val="0017379D"/>
    <w:rsid w:val="001758E9"/>
    <w:rsid w:val="00176CB6"/>
    <w:rsid w:val="0018080B"/>
    <w:rsid w:val="00184128"/>
    <w:rsid w:val="00190F88"/>
    <w:rsid w:val="001944B4"/>
    <w:rsid w:val="0019551F"/>
    <w:rsid w:val="001962EB"/>
    <w:rsid w:val="001969FE"/>
    <w:rsid w:val="001A09A8"/>
    <w:rsid w:val="001A0AB8"/>
    <w:rsid w:val="001A410C"/>
    <w:rsid w:val="001A4C79"/>
    <w:rsid w:val="001A7C1D"/>
    <w:rsid w:val="001B0935"/>
    <w:rsid w:val="001B3313"/>
    <w:rsid w:val="001B3EAD"/>
    <w:rsid w:val="001B4C59"/>
    <w:rsid w:val="001B606A"/>
    <w:rsid w:val="001C4A57"/>
    <w:rsid w:val="001C4FCF"/>
    <w:rsid w:val="001D0142"/>
    <w:rsid w:val="001D0A21"/>
    <w:rsid w:val="001D0E22"/>
    <w:rsid w:val="001D2191"/>
    <w:rsid w:val="001D345A"/>
    <w:rsid w:val="001D5078"/>
    <w:rsid w:val="001E0823"/>
    <w:rsid w:val="001E09F9"/>
    <w:rsid w:val="001E0CE2"/>
    <w:rsid w:val="001E1B5E"/>
    <w:rsid w:val="001E46D3"/>
    <w:rsid w:val="001E79E9"/>
    <w:rsid w:val="001F0FCF"/>
    <w:rsid w:val="001F0FDB"/>
    <w:rsid w:val="001F11FA"/>
    <w:rsid w:val="001F1CD6"/>
    <w:rsid w:val="001F2451"/>
    <w:rsid w:val="001F304D"/>
    <w:rsid w:val="001F6E10"/>
    <w:rsid w:val="001F73C8"/>
    <w:rsid w:val="002015D3"/>
    <w:rsid w:val="00201782"/>
    <w:rsid w:val="002024D3"/>
    <w:rsid w:val="002025F9"/>
    <w:rsid w:val="00202D74"/>
    <w:rsid w:val="00210A52"/>
    <w:rsid w:val="0021559C"/>
    <w:rsid w:val="00215830"/>
    <w:rsid w:val="00216635"/>
    <w:rsid w:val="00220A92"/>
    <w:rsid w:val="00227098"/>
    <w:rsid w:val="00231BD7"/>
    <w:rsid w:val="00232C98"/>
    <w:rsid w:val="00235578"/>
    <w:rsid w:val="002355AF"/>
    <w:rsid w:val="00235770"/>
    <w:rsid w:val="00241910"/>
    <w:rsid w:val="00242149"/>
    <w:rsid w:val="00243265"/>
    <w:rsid w:val="00244A3A"/>
    <w:rsid w:val="00245C92"/>
    <w:rsid w:val="0024713B"/>
    <w:rsid w:val="00252944"/>
    <w:rsid w:val="0025337F"/>
    <w:rsid w:val="00254F4C"/>
    <w:rsid w:val="002563AF"/>
    <w:rsid w:val="00256BBD"/>
    <w:rsid w:val="00257785"/>
    <w:rsid w:val="00260AA2"/>
    <w:rsid w:val="00265C61"/>
    <w:rsid w:val="00267AD6"/>
    <w:rsid w:val="00272B8F"/>
    <w:rsid w:val="0027424A"/>
    <w:rsid w:val="00274BFB"/>
    <w:rsid w:val="00277F8B"/>
    <w:rsid w:val="00281000"/>
    <w:rsid w:val="002818DA"/>
    <w:rsid w:val="00282F94"/>
    <w:rsid w:val="002834CE"/>
    <w:rsid w:val="00285B8E"/>
    <w:rsid w:val="00290DBD"/>
    <w:rsid w:val="00297CBB"/>
    <w:rsid w:val="002A12E3"/>
    <w:rsid w:val="002A75E3"/>
    <w:rsid w:val="002B01AC"/>
    <w:rsid w:val="002B064F"/>
    <w:rsid w:val="002B12B3"/>
    <w:rsid w:val="002B182D"/>
    <w:rsid w:val="002B1833"/>
    <w:rsid w:val="002B1E35"/>
    <w:rsid w:val="002B2D52"/>
    <w:rsid w:val="002B31AA"/>
    <w:rsid w:val="002B32A3"/>
    <w:rsid w:val="002B49B0"/>
    <w:rsid w:val="002B6172"/>
    <w:rsid w:val="002B6441"/>
    <w:rsid w:val="002B7FD4"/>
    <w:rsid w:val="002C0129"/>
    <w:rsid w:val="002C0394"/>
    <w:rsid w:val="002C3A72"/>
    <w:rsid w:val="002C69F1"/>
    <w:rsid w:val="002C75DD"/>
    <w:rsid w:val="002C7638"/>
    <w:rsid w:val="002D3D01"/>
    <w:rsid w:val="002D604C"/>
    <w:rsid w:val="002E2693"/>
    <w:rsid w:val="002E2F52"/>
    <w:rsid w:val="002E3B84"/>
    <w:rsid w:val="002F075E"/>
    <w:rsid w:val="002F093A"/>
    <w:rsid w:val="002F32A9"/>
    <w:rsid w:val="002F33E5"/>
    <w:rsid w:val="002F45C9"/>
    <w:rsid w:val="002F4F3B"/>
    <w:rsid w:val="00301494"/>
    <w:rsid w:val="00301F97"/>
    <w:rsid w:val="003039DD"/>
    <w:rsid w:val="0030449A"/>
    <w:rsid w:val="00304AC3"/>
    <w:rsid w:val="003067AC"/>
    <w:rsid w:val="003075DF"/>
    <w:rsid w:val="0030790A"/>
    <w:rsid w:val="00312738"/>
    <w:rsid w:val="00313132"/>
    <w:rsid w:val="0032114B"/>
    <w:rsid w:val="00323C18"/>
    <w:rsid w:val="003248F6"/>
    <w:rsid w:val="00325015"/>
    <w:rsid w:val="00325411"/>
    <w:rsid w:val="00332A20"/>
    <w:rsid w:val="00333368"/>
    <w:rsid w:val="00333D62"/>
    <w:rsid w:val="00334A3C"/>
    <w:rsid w:val="00336FA7"/>
    <w:rsid w:val="00337C5A"/>
    <w:rsid w:val="0034599E"/>
    <w:rsid w:val="00347BF7"/>
    <w:rsid w:val="00353784"/>
    <w:rsid w:val="003544FB"/>
    <w:rsid w:val="003550D2"/>
    <w:rsid w:val="00357765"/>
    <w:rsid w:val="00361B28"/>
    <w:rsid w:val="00362151"/>
    <w:rsid w:val="003642BC"/>
    <w:rsid w:val="00376BD2"/>
    <w:rsid w:val="00383D2E"/>
    <w:rsid w:val="00384A59"/>
    <w:rsid w:val="00387307"/>
    <w:rsid w:val="00387DE2"/>
    <w:rsid w:val="00390672"/>
    <w:rsid w:val="003920BB"/>
    <w:rsid w:val="00397C41"/>
    <w:rsid w:val="003A135C"/>
    <w:rsid w:val="003A21FA"/>
    <w:rsid w:val="003A2AF2"/>
    <w:rsid w:val="003A2D52"/>
    <w:rsid w:val="003A30AD"/>
    <w:rsid w:val="003A3483"/>
    <w:rsid w:val="003A6629"/>
    <w:rsid w:val="003A710F"/>
    <w:rsid w:val="003B0CF2"/>
    <w:rsid w:val="003B14E3"/>
    <w:rsid w:val="003B17B5"/>
    <w:rsid w:val="003B1D87"/>
    <w:rsid w:val="003B493A"/>
    <w:rsid w:val="003B74DD"/>
    <w:rsid w:val="003C0DC2"/>
    <w:rsid w:val="003C1BE2"/>
    <w:rsid w:val="003C5479"/>
    <w:rsid w:val="003D4E24"/>
    <w:rsid w:val="003D6DD9"/>
    <w:rsid w:val="003D7206"/>
    <w:rsid w:val="003E106B"/>
    <w:rsid w:val="003E320A"/>
    <w:rsid w:val="003E325A"/>
    <w:rsid w:val="003E64EF"/>
    <w:rsid w:val="003F1C0B"/>
    <w:rsid w:val="003F504C"/>
    <w:rsid w:val="003F5533"/>
    <w:rsid w:val="003F5971"/>
    <w:rsid w:val="0040086D"/>
    <w:rsid w:val="00400AB7"/>
    <w:rsid w:val="004044F6"/>
    <w:rsid w:val="004069B7"/>
    <w:rsid w:val="00406A24"/>
    <w:rsid w:val="00406F1C"/>
    <w:rsid w:val="00410082"/>
    <w:rsid w:val="00413F0B"/>
    <w:rsid w:val="0041517A"/>
    <w:rsid w:val="00415C3D"/>
    <w:rsid w:val="004171BF"/>
    <w:rsid w:val="00417FB5"/>
    <w:rsid w:val="00420566"/>
    <w:rsid w:val="004269FE"/>
    <w:rsid w:val="004303D5"/>
    <w:rsid w:val="0043118E"/>
    <w:rsid w:val="00433BEE"/>
    <w:rsid w:val="00433E64"/>
    <w:rsid w:val="00440F6C"/>
    <w:rsid w:val="004439A3"/>
    <w:rsid w:val="0044632F"/>
    <w:rsid w:val="0045216C"/>
    <w:rsid w:val="0045433E"/>
    <w:rsid w:val="004566A5"/>
    <w:rsid w:val="00456CEA"/>
    <w:rsid w:val="004609AC"/>
    <w:rsid w:val="0046141C"/>
    <w:rsid w:val="00461C91"/>
    <w:rsid w:val="00461E71"/>
    <w:rsid w:val="00463EF9"/>
    <w:rsid w:val="004660DE"/>
    <w:rsid w:val="00471619"/>
    <w:rsid w:val="00472EA2"/>
    <w:rsid w:val="00473BB1"/>
    <w:rsid w:val="0047622D"/>
    <w:rsid w:val="004801C3"/>
    <w:rsid w:val="00480C5A"/>
    <w:rsid w:val="00481D7E"/>
    <w:rsid w:val="004833C0"/>
    <w:rsid w:val="004833F8"/>
    <w:rsid w:val="00485A55"/>
    <w:rsid w:val="00486CAA"/>
    <w:rsid w:val="004872C9"/>
    <w:rsid w:val="00493FC3"/>
    <w:rsid w:val="00495A2B"/>
    <w:rsid w:val="004960E7"/>
    <w:rsid w:val="0049793B"/>
    <w:rsid w:val="00497BB2"/>
    <w:rsid w:val="004A03CA"/>
    <w:rsid w:val="004A298A"/>
    <w:rsid w:val="004A5D6A"/>
    <w:rsid w:val="004A65EA"/>
    <w:rsid w:val="004B005F"/>
    <w:rsid w:val="004B0AA9"/>
    <w:rsid w:val="004B194C"/>
    <w:rsid w:val="004B2B20"/>
    <w:rsid w:val="004B4F7B"/>
    <w:rsid w:val="004C109E"/>
    <w:rsid w:val="004C2257"/>
    <w:rsid w:val="004C5AB3"/>
    <w:rsid w:val="004C687A"/>
    <w:rsid w:val="004D0BBF"/>
    <w:rsid w:val="004D1942"/>
    <w:rsid w:val="004D2291"/>
    <w:rsid w:val="004E0D03"/>
    <w:rsid w:val="004E14FF"/>
    <w:rsid w:val="004E37CE"/>
    <w:rsid w:val="004E57BF"/>
    <w:rsid w:val="004F042A"/>
    <w:rsid w:val="004F0EA7"/>
    <w:rsid w:val="004F13EC"/>
    <w:rsid w:val="004F4FE4"/>
    <w:rsid w:val="004F5439"/>
    <w:rsid w:val="004F5C49"/>
    <w:rsid w:val="004F6DDB"/>
    <w:rsid w:val="0051066D"/>
    <w:rsid w:val="00510A7C"/>
    <w:rsid w:val="00511A13"/>
    <w:rsid w:val="00515792"/>
    <w:rsid w:val="005163F1"/>
    <w:rsid w:val="0051716F"/>
    <w:rsid w:val="0052287C"/>
    <w:rsid w:val="0052324A"/>
    <w:rsid w:val="00523559"/>
    <w:rsid w:val="005237FD"/>
    <w:rsid w:val="00524201"/>
    <w:rsid w:val="00524B06"/>
    <w:rsid w:val="00524F7A"/>
    <w:rsid w:val="00530D63"/>
    <w:rsid w:val="00532CA6"/>
    <w:rsid w:val="00536690"/>
    <w:rsid w:val="0054278B"/>
    <w:rsid w:val="00543AE3"/>
    <w:rsid w:val="0054403D"/>
    <w:rsid w:val="00545489"/>
    <w:rsid w:val="00546D4A"/>
    <w:rsid w:val="0054710A"/>
    <w:rsid w:val="00552419"/>
    <w:rsid w:val="0055307C"/>
    <w:rsid w:val="00554F36"/>
    <w:rsid w:val="005565B8"/>
    <w:rsid w:val="0055779F"/>
    <w:rsid w:val="00557EF7"/>
    <w:rsid w:val="00561845"/>
    <w:rsid w:val="00561B2C"/>
    <w:rsid w:val="00562ACA"/>
    <w:rsid w:val="0056545A"/>
    <w:rsid w:val="00567439"/>
    <w:rsid w:val="005710B0"/>
    <w:rsid w:val="00572395"/>
    <w:rsid w:val="00572A73"/>
    <w:rsid w:val="00574C08"/>
    <w:rsid w:val="00575E4F"/>
    <w:rsid w:val="005760B2"/>
    <w:rsid w:val="00577B97"/>
    <w:rsid w:val="00580E57"/>
    <w:rsid w:val="0058137A"/>
    <w:rsid w:val="005821F2"/>
    <w:rsid w:val="005827CA"/>
    <w:rsid w:val="00587C98"/>
    <w:rsid w:val="00592631"/>
    <w:rsid w:val="005936FC"/>
    <w:rsid w:val="00593A2B"/>
    <w:rsid w:val="005A087A"/>
    <w:rsid w:val="005A1626"/>
    <w:rsid w:val="005A195C"/>
    <w:rsid w:val="005A3412"/>
    <w:rsid w:val="005A3E3D"/>
    <w:rsid w:val="005A4A30"/>
    <w:rsid w:val="005A7FF1"/>
    <w:rsid w:val="005B3419"/>
    <w:rsid w:val="005B709C"/>
    <w:rsid w:val="005C081A"/>
    <w:rsid w:val="005C397F"/>
    <w:rsid w:val="005C4294"/>
    <w:rsid w:val="005C52FF"/>
    <w:rsid w:val="005C5BEF"/>
    <w:rsid w:val="005D1079"/>
    <w:rsid w:val="005D2E74"/>
    <w:rsid w:val="005D3B16"/>
    <w:rsid w:val="005D684A"/>
    <w:rsid w:val="005E02C3"/>
    <w:rsid w:val="005E2C08"/>
    <w:rsid w:val="005E2DED"/>
    <w:rsid w:val="005E421D"/>
    <w:rsid w:val="005E4700"/>
    <w:rsid w:val="005E587D"/>
    <w:rsid w:val="005E5D5A"/>
    <w:rsid w:val="005E65D8"/>
    <w:rsid w:val="005F029C"/>
    <w:rsid w:val="005F0716"/>
    <w:rsid w:val="005F18FF"/>
    <w:rsid w:val="005F2DB3"/>
    <w:rsid w:val="005F3117"/>
    <w:rsid w:val="005F35EE"/>
    <w:rsid w:val="005F3B83"/>
    <w:rsid w:val="005F4477"/>
    <w:rsid w:val="005F7285"/>
    <w:rsid w:val="00601A06"/>
    <w:rsid w:val="00601A37"/>
    <w:rsid w:val="00602FA6"/>
    <w:rsid w:val="006047A8"/>
    <w:rsid w:val="00606183"/>
    <w:rsid w:val="00607294"/>
    <w:rsid w:val="00611D50"/>
    <w:rsid w:val="00612C26"/>
    <w:rsid w:val="006149FC"/>
    <w:rsid w:val="006169EC"/>
    <w:rsid w:val="00616AB5"/>
    <w:rsid w:val="006207D6"/>
    <w:rsid w:val="00622959"/>
    <w:rsid w:val="00624B29"/>
    <w:rsid w:val="00626198"/>
    <w:rsid w:val="006311A3"/>
    <w:rsid w:val="00632B99"/>
    <w:rsid w:val="00633B96"/>
    <w:rsid w:val="0063706E"/>
    <w:rsid w:val="00641EDB"/>
    <w:rsid w:val="00642E67"/>
    <w:rsid w:val="00644381"/>
    <w:rsid w:val="00644C0F"/>
    <w:rsid w:val="00644D35"/>
    <w:rsid w:val="0064751F"/>
    <w:rsid w:val="00654E18"/>
    <w:rsid w:val="0065594F"/>
    <w:rsid w:val="0065637B"/>
    <w:rsid w:val="00657160"/>
    <w:rsid w:val="0066053D"/>
    <w:rsid w:val="006652DA"/>
    <w:rsid w:val="00665BE8"/>
    <w:rsid w:val="00666AFF"/>
    <w:rsid w:val="006670A8"/>
    <w:rsid w:val="00667A3E"/>
    <w:rsid w:val="006724B1"/>
    <w:rsid w:val="006735A0"/>
    <w:rsid w:val="00674C60"/>
    <w:rsid w:val="00674D9A"/>
    <w:rsid w:val="0067590C"/>
    <w:rsid w:val="00675A2E"/>
    <w:rsid w:val="00675FA0"/>
    <w:rsid w:val="006762BD"/>
    <w:rsid w:val="00676EF0"/>
    <w:rsid w:val="00680471"/>
    <w:rsid w:val="006804F1"/>
    <w:rsid w:val="0068185B"/>
    <w:rsid w:val="00682A90"/>
    <w:rsid w:val="00683FDD"/>
    <w:rsid w:val="00685080"/>
    <w:rsid w:val="00685BF0"/>
    <w:rsid w:val="006934B0"/>
    <w:rsid w:val="0069492B"/>
    <w:rsid w:val="00697349"/>
    <w:rsid w:val="006A207E"/>
    <w:rsid w:val="006A2378"/>
    <w:rsid w:val="006A2998"/>
    <w:rsid w:val="006A3428"/>
    <w:rsid w:val="006A34A1"/>
    <w:rsid w:val="006A3926"/>
    <w:rsid w:val="006A3EF7"/>
    <w:rsid w:val="006A468C"/>
    <w:rsid w:val="006B0A9A"/>
    <w:rsid w:val="006B1C00"/>
    <w:rsid w:val="006B27DC"/>
    <w:rsid w:val="006B460A"/>
    <w:rsid w:val="006B50F4"/>
    <w:rsid w:val="006C084F"/>
    <w:rsid w:val="006C0C19"/>
    <w:rsid w:val="006C2DD5"/>
    <w:rsid w:val="006C4877"/>
    <w:rsid w:val="006D5D10"/>
    <w:rsid w:val="006D7348"/>
    <w:rsid w:val="006E1702"/>
    <w:rsid w:val="006E311B"/>
    <w:rsid w:val="006E3CA5"/>
    <w:rsid w:val="006E572C"/>
    <w:rsid w:val="006F2493"/>
    <w:rsid w:val="006F32A5"/>
    <w:rsid w:val="006F5BE7"/>
    <w:rsid w:val="006F73B4"/>
    <w:rsid w:val="00700C85"/>
    <w:rsid w:val="0070219D"/>
    <w:rsid w:val="00702B43"/>
    <w:rsid w:val="007048BF"/>
    <w:rsid w:val="00704FD4"/>
    <w:rsid w:val="00707E33"/>
    <w:rsid w:val="007113B6"/>
    <w:rsid w:val="00712C73"/>
    <w:rsid w:val="007130AA"/>
    <w:rsid w:val="00714902"/>
    <w:rsid w:val="00715716"/>
    <w:rsid w:val="00716408"/>
    <w:rsid w:val="00716969"/>
    <w:rsid w:val="00716D08"/>
    <w:rsid w:val="00717477"/>
    <w:rsid w:val="007174AA"/>
    <w:rsid w:val="00717C36"/>
    <w:rsid w:val="00720389"/>
    <w:rsid w:val="00720456"/>
    <w:rsid w:val="00723E02"/>
    <w:rsid w:val="007337A9"/>
    <w:rsid w:val="0073444C"/>
    <w:rsid w:val="00734D23"/>
    <w:rsid w:val="00736037"/>
    <w:rsid w:val="00744D2D"/>
    <w:rsid w:val="007517E3"/>
    <w:rsid w:val="0075228E"/>
    <w:rsid w:val="0075240A"/>
    <w:rsid w:val="00754275"/>
    <w:rsid w:val="00755153"/>
    <w:rsid w:val="007579A0"/>
    <w:rsid w:val="007625FA"/>
    <w:rsid w:val="00771D4C"/>
    <w:rsid w:val="00771D59"/>
    <w:rsid w:val="007745F9"/>
    <w:rsid w:val="00784133"/>
    <w:rsid w:val="00785631"/>
    <w:rsid w:val="00785E3D"/>
    <w:rsid w:val="00787808"/>
    <w:rsid w:val="00787D54"/>
    <w:rsid w:val="00787D7B"/>
    <w:rsid w:val="00793F2F"/>
    <w:rsid w:val="00793FC6"/>
    <w:rsid w:val="00794853"/>
    <w:rsid w:val="00794912"/>
    <w:rsid w:val="00794A23"/>
    <w:rsid w:val="0079596F"/>
    <w:rsid w:val="00795BF2"/>
    <w:rsid w:val="007A10D1"/>
    <w:rsid w:val="007A40E8"/>
    <w:rsid w:val="007A6741"/>
    <w:rsid w:val="007B148C"/>
    <w:rsid w:val="007B15F5"/>
    <w:rsid w:val="007B3720"/>
    <w:rsid w:val="007B47BF"/>
    <w:rsid w:val="007B5B33"/>
    <w:rsid w:val="007B6127"/>
    <w:rsid w:val="007B62E6"/>
    <w:rsid w:val="007B674F"/>
    <w:rsid w:val="007C000C"/>
    <w:rsid w:val="007C3158"/>
    <w:rsid w:val="007C41EA"/>
    <w:rsid w:val="007C58AE"/>
    <w:rsid w:val="007C6816"/>
    <w:rsid w:val="007C7E31"/>
    <w:rsid w:val="007D04FD"/>
    <w:rsid w:val="007D1292"/>
    <w:rsid w:val="007D2F2F"/>
    <w:rsid w:val="007D43D7"/>
    <w:rsid w:val="007D49B3"/>
    <w:rsid w:val="007E00DF"/>
    <w:rsid w:val="007E7EC8"/>
    <w:rsid w:val="007F22A4"/>
    <w:rsid w:val="007F3A60"/>
    <w:rsid w:val="007F5FDE"/>
    <w:rsid w:val="008012EB"/>
    <w:rsid w:val="00801B45"/>
    <w:rsid w:val="008027A8"/>
    <w:rsid w:val="0080305C"/>
    <w:rsid w:val="00803C7C"/>
    <w:rsid w:val="00803FC5"/>
    <w:rsid w:val="00805BCF"/>
    <w:rsid w:val="008062F3"/>
    <w:rsid w:val="00806981"/>
    <w:rsid w:val="00811D5A"/>
    <w:rsid w:val="00811F41"/>
    <w:rsid w:val="00812AA0"/>
    <w:rsid w:val="00813042"/>
    <w:rsid w:val="00822113"/>
    <w:rsid w:val="0082246E"/>
    <w:rsid w:val="00826C18"/>
    <w:rsid w:val="00830821"/>
    <w:rsid w:val="00832ADD"/>
    <w:rsid w:val="00834DF8"/>
    <w:rsid w:val="00835491"/>
    <w:rsid w:val="0083635E"/>
    <w:rsid w:val="00842007"/>
    <w:rsid w:val="00843F9A"/>
    <w:rsid w:val="00844928"/>
    <w:rsid w:val="00845E1D"/>
    <w:rsid w:val="00847544"/>
    <w:rsid w:val="0085108D"/>
    <w:rsid w:val="008512E8"/>
    <w:rsid w:val="008541FA"/>
    <w:rsid w:val="00857578"/>
    <w:rsid w:val="008632C5"/>
    <w:rsid w:val="00865387"/>
    <w:rsid w:val="00867907"/>
    <w:rsid w:val="0087065D"/>
    <w:rsid w:val="00874596"/>
    <w:rsid w:val="00881CFC"/>
    <w:rsid w:val="008940D5"/>
    <w:rsid w:val="00894502"/>
    <w:rsid w:val="008A193D"/>
    <w:rsid w:val="008A2C9C"/>
    <w:rsid w:val="008A4789"/>
    <w:rsid w:val="008A5B15"/>
    <w:rsid w:val="008A5F5E"/>
    <w:rsid w:val="008A616E"/>
    <w:rsid w:val="008A6747"/>
    <w:rsid w:val="008B0A0B"/>
    <w:rsid w:val="008B0E55"/>
    <w:rsid w:val="008B1C55"/>
    <w:rsid w:val="008B2D42"/>
    <w:rsid w:val="008B685D"/>
    <w:rsid w:val="008C0387"/>
    <w:rsid w:val="008C32D1"/>
    <w:rsid w:val="008C3C8E"/>
    <w:rsid w:val="008D18EB"/>
    <w:rsid w:val="008D2440"/>
    <w:rsid w:val="008D5C2A"/>
    <w:rsid w:val="008D7465"/>
    <w:rsid w:val="008D7AEC"/>
    <w:rsid w:val="008E0549"/>
    <w:rsid w:val="008E07CB"/>
    <w:rsid w:val="008E08C4"/>
    <w:rsid w:val="008E39D7"/>
    <w:rsid w:val="008E50FD"/>
    <w:rsid w:val="008E5F60"/>
    <w:rsid w:val="008F00ED"/>
    <w:rsid w:val="008F12F8"/>
    <w:rsid w:val="008F1453"/>
    <w:rsid w:val="008F152E"/>
    <w:rsid w:val="008F290A"/>
    <w:rsid w:val="008F2A42"/>
    <w:rsid w:val="008F40D5"/>
    <w:rsid w:val="00900C1C"/>
    <w:rsid w:val="00901141"/>
    <w:rsid w:val="00901761"/>
    <w:rsid w:val="00902D55"/>
    <w:rsid w:val="009040BB"/>
    <w:rsid w:val="00910C4C"/>
    <w:rsid w:val="0091287A"/>
    <w:rsid w:val="00912E07"/>
    <w:rsid w:val="00913124"/>
    <w:rsid w:val="00914039"/>
    <w:rsid w:val="0091509E"/>
    <w:rsid w:val="0092163D"/>
    <w:rsid w:val="009253B7"/>
    <w:rsid w:val="00926CC0"/>
    <w:rsid w:val="009304A8"/>
    <w:rsid w:val="00932F52"/>
    <w:rsid w:val="009342CE"/>
    <w:rsid w:val="0093584D"/>
    <w:rsid w:val="00940EED"/>
    <w:rsid w:val="00944D4B"/>
    <w:rsid w:val="00946279"/>
    <w:rsid w:val="009474F1"/>
    <w:rsid w:val="00950A84"/>
    <w:rsid w:val="00950E50"/>
    <w:rsid w:val="009515F6"/>
    <w:rsid w:val="00962113"/>
    <w:rsid w:val="00965CE4"/>
    <w:rsid w:val="0096616A"/>
    <w:rsid w:val="00971736"/>
    <w:rsid w:val="00972D03"/>
    <w:rsid w:val="009748A3"/>
    <w:rsid w:val="00983942"/>
    <w:rsid w:val="009876E8"/>
    <w:rsid w:val="009905BD"/>
    <w:rsid w:val="00991C3A"/>
    <w:rsid w:val="00992380"/>
    <w:rsid w:val="00992973"/>
    <w:rsid w:val="00993A81"/>
    <w:rsid w:val="009A0116"/>
    <w:rsid w:val="009A59A6"/>
    <w:rsid w:val="009A5B47"/>
    <w:rsid w:val="009A752E"/>
    <w:rsid w:val="009B088F"/>
    <w:rsid w:val="009B1385"/>
    <w:rsid w:val="009B19A1"/>
    <w:rsid w:val="009B2063"/>
    <w:rsid w:val="009B4C72"/>
    <w:rsid w:val="009C1F00"/>
    <w:rsid w:val="009C508C"/>
    <w:rsid w:val="009C56BD"/>
    <w:rsid w:val="009D10C6"/>
    <w:rsid w:val="009D1CF5"/>
    <w:rsid w:val="009D498E"/>
    <w:rsid w:val="009E11B3"/>
    <w:rsid w:val="009E11BC"/>
    <w:rsid w:val="009E1B1B"/>
    <w:rsid w:val="009E2C35"/>
    <w:rsid w:val="009E2CFE"/>
    <w:rsid w:val="009E5FC6"/>
    <w:rsid w:val="009F15E6"/>
    <w:rsid w:val="009F247A"/>
    <w:rsid w:val="009F2825"/>
    <w:rsid w:val="009F3619"/>
    <w:rsid w:val="009F4AA8"/>
    <w:rsid w:val="009F5F96"/>
    <w:rsid w:val="009F7FB8"/>
    <w:rsid w:val="00A019F8"/>
    <w:rsid w:val="00A047D8"/>
    <w:rsid w:val="00A04B63"/>
    <w:rsid w:val="00A0503D"/>
    <w:rsid w:val="00A077C9"/>
    <w:rsid w:val="00A101D7"/>
    <w:rsid w:val="00A11525"/>
    <w:rsid w:val="00A14DA0"/>
    <w:rsid w:val="00A1750B"/>
    <w:rsid w:val="00A17FB4"/>
    <w:rsid w:val="00A22427"/>
    <w:rsid w:val="00A23A2B"/>
    <w:rsid w:val="00A314DF"/>
    <w:rsid w:val="00A31960"/>
    <w:rsid w:val="00A32C49"/>
    <w:rsid w:val="00A379C2"/>
    <w:rsid w:val="00A37D74"/>
    <w:rsid w:val="00A40176"/>
    <w:rsid w:val="00A4030E"/>
    <w:rsid w:val="00A43846"/>
    <w:rsid w:val="00A457BE"/>
    <w:rsid w:val="00A608BF"/>
    <w:rsid w:val="00A61C2B"/>
    <w:rsid w:val="00A66C57"/>
    <w:rsid w:val="00A67FCA"/>
    <w:rsid w:val="00A700C2"/>
    <w:rsid w:val="00A7124E"/>
    <w:rsid w:val="00A7669F"/>
    <w:rsid w:val="00A81DC2"/>
    <w:rsid w:val="00A85FFC"/>
    <w:rsid w:val="00A86E3F"/>
    <w:rsid w:val="00A90241"/>
    <w:rsid w:val="00A92186"/>
    <w:rsid w:val="00A975F3"/>
    <w:rsid w:val="00AA2871"/>
    <w:rsid w:val="00AA57BD"/>
    <w:rsid w:val="00AA66C3"/>
    <w:rsid w:val="00AB3891"/>
    <w:rsid w:val="00AB3DBE"/>
    <w:rsid w:val="00AB5282"/>
    <w:rsid w:val="00AB6106"/>
    <w:rsid w:val="00AB79DD"/>
    <w:rsid w:val="00AC09AC"/>
    <w:rsid w:val="00AC2FBB"/>
    <w:rsid w:val="00AC3345"/>
    <w:rsid w:val="00AC66B8"/>
    <w:rsid w:val="00AC727F"/>
    <w:rsid w:val="00AD0FA9"/>
    <w:rsid w:val="00AD15A0"/>
    <w:rsid w:val="00AD16FC"/>
    <w:rsid w:val="00AD494E"/>
    <w:rsid w:val="00AD7AD0"/>
    <w:rsid w:val="00AE2675"/>
    <w:rsid w:val="00AE4661"/>
    <w:rsid w:val="00AE4AA6"/>
    <w:rsid w:val="00AE4E6C"/>
    <w:rsid w:val="00AE4F5B"/>
    <w:rsid w:val="00AE5246"/>
    <w:rsid w:val="00AE6892"/>
    <w:rsid w:val="00AE719E"/>
    <w:rsid w:val="00AF1D01"/>
    <w:rsid w:val="00AF286B"/>
    <w:rsid w:val="00AF3D68"/>
    <w:rsid w:val="00AF41B0"/>
    <w:rsid w:val="00AF5664"/>
    <w:rsid w:val="00AF566D"/>
    <w:rsid w:val="00B00488"/>
    <w:rsid w:val="00B00B23"/>
    <w:rsid w:val="00B00D25"/>
    <w:rsid w:val="00B03D30"/>
    <w:rsid w:val="00B0684D"/>
    <w:rsid w:val="00B07D18"/>
    <w:rsid w:val="00B101C9"/>
    <w:rsid w:val="00B103D6"/>
    <w:rsid w:val="00B16E7F"/>
    <w:rsid w:val="00B17A35"/>
    <w:rsid w:val="00B24804"/>
    <w:rsid w:val="00B24EE9"/>
    <w:rsid w:val="00B2520B"/>
    <w:rsid w:val="00B267FF"/>
    <w:rsid w:val="00B26E86"/>
    <w:rsid w:val="00B305E9"/>
    <w:rsid w:val="00B30B9F"/>
    <w:rsid w:val="00B379EC"/>
    <w:rsid w:val="00B40089"/>
    <w:rsid w:val="00B40469"/>
    <w:rsid w:val="00B414B6"/>
    <w:rsid w:val="00B41A46"/>
    <w:rsid w:val="00B4478A"/>
    <w:rsid w:val="00B52004"/>
    <w:rsid w:val="00B52C89"/>
    <w:rsid w:val="00B56ADB"/>
    <w:rsid w:val="00B56CC3"/>
    <w:rsid w:val="00B576D7"/>
    <w:rsid w:val="00B57ABE"/>
    <w:rsid w:val="00B613EB"/>
    <w:rsid w:val="00B7045E"/>
    <w:rsid w:val="00B7170C"/>
    <w:rsid w:val="00B7597A"/>
    <w:rsid w:val="00B811DA"/>
    <w:rsid w:val="00B85D8C"/>
    <w:rsid w:val="00B85E9C"/>
    <w:rsid w:val="00B868C7"/>
    <w:rsid w:val="00B92115"/>
    <w:rsid w:val="00B935C8"/>
    <w:rsid w:val="00B948BF"/>
    <w:rsid w:val="00B949F6"/>
    <w:rsid w:val="00BA0A51"/>
    <w:rsid w:val="00BA18E9"/>
    <w:rsid w:val="00BA6AC3"/>
    <w:rsid w:val="00BA7C40"/>
    <w:rsid w:val="00BB1238"/>
    <w:rsid w:val="00BB2593"/>
    <w:rsid w:val="00BB2FA3"/>
    <w:rsid w:val="00BB45D3"/>
    <w:rsid w:val="00BB464E"/>
    <w:rsid w:val="00BB765C"/>
    <w:rsid w:val="00BC2CBA"/>
    <w:rsid w:val="00BC4EAB"/>
    <w:rsid w:val="00BC57DB"/>
    <w:rsid w:val="00BC5ABF"/>
    <w:rsid w:val="00BC738C"/>
    <w:rsid w:val="00BD163D"/>
    <w:rsid w:val="00BD42AA"/>
    <w:rsid w:val="00BD458E"/>
    <w:rsid w:val="00BD72D8"/>
    <w:rsid w:val="00BD77DA"/>
    <w:rsid w:val="00BE08B3"/>
    <w:rsid w:val="00BE1EED"/>
    <w:rsid w:val="00BE30A9"/>
    <w:rsid w:val="00BE4DAE"/>
    <w:rsid w:val="00BE568E"/>
    <w:rsid w:val="00BE7356"/>
    <w:rsid w:val="00BF28D7"/>
    <w:rsid w:val="00BF771A"/>
    <w:rsid w:val="00BF7F46"/>
    <w:rsid w:val="00C01646"/>
    <w:rsid w:val="00C01FB1"/>
    <w:rsid w:val="00C02288"/>
    <w:rsid w:val="00C02D59"/>
    <w:rsid w:val="00C0440F"/>
    <w:rsid w:val="00C0561D"/>
    <w:rsid w:val="00C07F4A"/>
    <w:rsid w:val="00C11192"/>
    <w:rsid w:val="00C1227B"/>
    <w:rsid w:val="00C12CCC"/>
    <w:rsid w:val="00C13963"/>
    <w:rsid w:val="00C15905"/>
    <w:rsid w:val="00C219F0"/>
    <w:rsid w:val="00C2299C"/>
    <w:rsid w:val="00C2474F"/>
    <w:rsid w:val="00C27ED2"/>
    <w:rsid w:val="00C31580"/>
    <w:rsid w:val="00C31726"/>
    <w:rsid w:val="00C3252B"/>
    <w:rsid w:val="00C33A14"/>
    <w:rsid w:val="00C340B3"/>
    <w:rsid w:val="00C35E42"/>
    <w:rsid w:val="00C36679"/>
    <w:rsid w:val="00C40172"/>
    <w:rsid w:val="00C43453"/>
    <w:rsid w:val="00C43F90"/>
    <w:rsid w:val="00C44548"/>
    <w:rsid w:val="00C445D2"/>
    <w:rsid w:val="00C45E9D"/>
    <w:rsid w:val="00C47B04"/>
    <w:rsid w:val="00C47BFD"/>
    <w:rsid w:val="00C51911"/>
    <w:rsid w:val="00C51E37"/>
    <w:rsid w:val="00C52CDF"/>
    <w:rsid w:val="00C6093C"/>
    <w:rsid w:val="00C63158"/>
    <w:rsid w:val="00C64D0E"/>
    <w:rsid w:val="00C65EFD"/>
    <w:rsid w:val="00C70FFD"/>
    <w:rsid w:val="00C7385A"/>
    <w:rsid w:val="00C768D0"/>
    <w:rsid w:val="00C8037C"/>
    <w:rsid w:val="00C83001"/>
    <w:rsid w:val="00C86CDB"/>
    <w:rsid w:val="00C87ED8"/>
    <w:rsid w:val="00C87F40"/>
    <w:rsid w:val="00C943E1"/>
    <w:rsid w:val="00C94F97"/>
    <w:rsid w:val="00CA1652"/>
    <w:rsid w:val="00CA2C0F"/>
    <w:rsid w:val="00CA589B"/>
    <w:rsid w:val="00CB19E8"/>
    <w:rsid w:val="00CB20E1"/>
    <w:rsid w:val="00CB32B6"/>
    <w:rsid w:val="00CB5A88"/>
    <w:rsid w:val="00CB6F75"/>
    <w:rsid w:val="00CB79D6"/>
    <w:rsid w:val="00CC12FF"/>
    <w:rsid w:val="00CC605D"/>
    <w:rsid w:val="00CC634E"/>
    <w:rsid w:val="00CC6508"/>
    <w:rsid w:val="00CD1158"/>
    <w:rsid w:val="00CD586F"/>
    <w:rsid w:val="00CD677F"/>
    <w:rsid w:val="00CE1351"/>
    <w:rsid w:val="00CE3EE5"/>
    <w:rsid w:val="00CE445B"/>
    <w:rsid w:val="00CF33A8"/>
    <w:rsid w:val="00CF4A80"/>
    <w:rsid w:val="00CF752C"/>
    <w:rsid w:val="00D0397A"/>
    <w:rsid w:val="00D0788C"/>
    <w:rsid w:val="00D07EFA"/>
    <w:rsid w:val="00D10A48"/>
    <w:rsid w:val="00D10B11"/>
    <w:rsid w:val="00D1232F"/>
    <w:rsid w:val="00D157C3"/>
    <w:rsid w:val="00D20E45"/>
    <w:rsid w:val="00D23AF1"/>
    <w:rsid w:val="00D279FF"/>
    <w:rsid w:val="00D312E5"/>
    <w:rsid w:val="00D3340C"/>
    <w:rsid w:val="00D34CCA"/>
    <w:rsid w:val="00D357A5"/>
    <w:rsid w:val="00D35CAE"/>
    <w:rsid w:val="00D37C9C"/>
    <w:rsid w:val="00D4772C"/>
    <w:rsid w:val="00D47D73"/>
    <w:rsid w:val="00D57FF2"/>
    <w:rsid w:val="00D60349"/>
    <w:rsid w:val="00D65EE0"/>
    <w:rsid w:val="00D67D46"/>
    <w:rsid w:val="00D70761"/>
    <w:rsid w:val="00D70FAB"/>
    <w:rsid w:val="00D729B8"/>
    <w:rsid w:val="00D72A40"/>
    <w:rsid w:val="00D74850"/>
    <w:rsid w:val="00D75D60"/>
    <w:rsid w:val="00D761EB"/>
    <w:rsid w:val="00D775B6"/>
    <w:rsid w:val="00D80951"/>
    <w:rsid w:val="00D82DB5"/>
    <w:rsid w:val="00D83D72"/>
    <w:rsid w:val="00D9092B"/>
    <w:rsid w:val="00D91D0E"/>
    <w:rsid w:val="00D93086"/>
    <w:rsid w:val="00D9350B"/>
    <w:rsid w:val="00D9398B"/>
    <w:rsid w:val="00D96DFB"/>
    <w:rsid w:val="00D97E77"/>
    <w:rsid w:val="00DA0730"/>
    <w:rsid w:val="00DA2609"/>
    <w:rsid w:val="00DA27DA"/>
    <w:rsid w:val="00DA37E5"/>
    <w:rsid w:val="00DA38B2"/>
    <w:rsid w:val="00DA42F0"/>
    <w:rsid w:val="00DB264E"/>
    <w:rsid w:val="00DB5603"/>
    <w:rsid w:val="00DC3B87"/>
    <w:rsid w:val="00DC3E75"/>
    <w:rsid w:val="00DD0672"/>
    <w:rsid w:val="00DD0BC8"/>
    <w:rsid w:val="00DD7987"/>
    <w:rsid w:val="00DE25A2"/>
    <w:rsid w:val="00DE4EB6"/>
    <w:rsid w:val="00DE5A0C"/>
    <w:rsid w:val="00DE5F19"/>
    <w:rsid w:val="00DE5F7D"/>
    <w:rsid w:val="00DE72FE"/>
    <w:rsid w:val="00DE7E77"/>
    <w:rsid w:val="00DF2880"/>
    <w:rsid w:val="00E0082D"/>
    <w:rsid w:val="00E0420A"/>
    <w:rsid w:val="00E051E4"/>
    <w:rsid w:val="00E05C58"/>
    <w:rsid w:val="00E0605F"/>
    <w:rsid w:val="00E064DE"/>
    <w:rsid w:val="00E073DF"/>
    <w:rsid w:val="00E07EA0"/>
    <w:rsid w:val="00E10D41"/>
    <w:rsid w:val="00E11519"/>
    <w:rsid w:val="00E122A1"/>
    <w:rsid w:val="00E13948"/>
    <w:rsid w:val="00E15B7B"/>
    <w:rsid w:val="00E215B8"/>
    <w:rsid w:val="00E21B9D"/>
    <w:rsid w:val="00E21D47"/>
    <w:rsid w:val="00E31959"/>
    <w:rsid w:val="00E32A8B"/>
    <w:rsid w:val="00E40282"/>
    <w:rsid w:val="00E41A0F"/>
    <w:rsid w:val="00E41CB0"/>
    <w:rsid w:val="00E44254"/>
    <w:rsid w:val="00E4691D"/>
    <w:rsid w:val="00E51EA2"/>
    <w:rsid w:val="00E558A3"/>
    <w:rsid w:val="00E5641B"/>
    <w:rsid w:val="00E6290A"/>
    <w:rsid w:val="00E702B8"/>
    <w:rsid w:val="00E70B2D"/>
    <w:rsid w:val="00E718E0"/>
    <w:rsid w:val="00E7290A"/>
    <w:rsid w:val="00E7425D"/>
    <w:rsid w:val="00E75DCE"/>
    <w:rsid w:val="00E76BE4"/>
    <w:rsid w:val="00E864ED"/>
    <w:rsid w:val="00E91D5B"/>
    <w:rsid w:val="00E94D74"/>
    <w:rsid w:val="00E95FC3"/>
    <w:rsid w:val="00EA0B73"/>
    <w:rsid w:val="00EA2653"/>
    <w:rsid w:val="00EA6022"/>
    <w:rsid w:val="00EB42F5"/>
    <w:rsid w:val="00EB7993"/>
    <w:rsid w:val="00EC6685"/>
    <w:rsid w:val="00EC69CE"/>
    <w:rsid w:val="00EC787F"/>
    <w:rsid w:val="00ED0551"/>
    <w:rsid w:val="00ED13B9"/>
    <w:rsid w:val="00ED421A"/>
    <w:rsid w:val="00ED73CA"/>
    <w:rsid w:val="00ED7657"/>
    <w:rsid w:val="00EE022F"/>
    <w:rsid w:val="00EE20D9"/>
    <w:rsid w:val="00EE2E37"/>
    <w:rsid w:val="00EE44D2"/>
    <w:rsid w:val="00EE6A60"/>
    <w:rsid w:val="00EF1B50"/>
    <w:rsid w:val="00EF3CA4"/>
    <w:rsid w:val="00EF40FC"/>
    <w:rsid w:val="00EF4D51"/>
    <w:rsid w:val="00EF547D"/>
    <w:rsid w:val="00EF565D"/>
    <w:rsid w:val="00EF652F"/>
    <w:rsid w:val="00EF6DD1"/>
    <w:rsid w:val="00F0073A"/>
    <w:rsid w:val="00F031B7"/>
    <w:rsid w:val="00F052C5"/>
    <w:rsid w:val="00F05F0E"/>
    <w:rsid w:val="00F06394"/>
    <w:rsid w:val="00F10C19"/>
    <w:rsid w:val="00F12599"/>
    <w:rsid w:val="00F12C25"/>
    <w:rsid w:val="00F13BFE"/>
    <w:rsid w:val="00F14AB7"/>
    <w:rsid w:val="00F1537B"/>
    <w:rsid w:val="00F232D4"/>
    <w:rsid w:val="00F23926"/>
    <w:rsid w:val="00F261E4"/>
    <w:rsid w:val="00F26AF0"/>
    <w:rsid w:val="00F31EAA"/>
    <w:rsid w:val="00F32992"/>
    <w:rsid w:val="00F42864"/>
    <w:rsid w:val="00F45E89"/>
    <w:rsid w:val="00F53313"/>
    <w:rsid w:val="00F62722"/>
    <w:rsid w:val="00F647DF"/>
    <w:rsid w:val="00F65412"/>
    <w:rsid w:val="00F66489"/>
    <w:rsid w:val="00F7127B"/>
    <w:rsid w:val="00F71FC1"/>
    <w:rsid w:val="00F74B3E"/>
    <w:rsid w:val="00F77269"/>
    <w:rsid w:val="00F80384"/>
    <w:rsid w:val="00F832B3"/>
    <w:rsid w:val="00F83A28"/>
    <w:rsid w:val="00F868DA"/>
    <w:rsid w:val="00F917AC"/>
    <w:rsid w:val="00F91A6A"/>
    <w:rsid w:val="00F9281B"/>
    <w:rsid w:val="00F94212"/>
    <w:rsid w:val="00F9640B"/>
    <w:rsid w:val="00FA087E"/>
    <w:rsid w:val="00FA1FA1"/>
    <w:rsid w:val="00FA5FDF"/>
    <w:rsid w:val="00FA75BA"/>
    <w:rsid w:val="00FB0E83"/>
    <w:rsid w:val="00FB1AF2"/>
    <w:rsid w:val="00FB3587"/>
    <w:rsid w:val="00FB3B38"/>
    <w:rsid w:val="00FB4974"/>
    <w:rsid w:val="00FB4A8C"/>
    <w:rsid w:val="00FC0592"/>
    <w:rsid w:val="00FC3044"/>
    <w:rsid w:val="00FC3132"/>
    <w:rsid w:val="00FC3458"/>
    <w:rsid w:val="00FC51EA"/>
    <w:rsid w:val="00FD0BC2"/>
    <w:rsid w:val="00FD4A48"/>
    <w:rsid w:val="00FD5C59"/>
    <w:rsid w:val="00FD7D8A"/>
    <w:rsid w:val="00FE2730"/>
    <w:rsid w:val="00FE4D3A"/>
    <w:rsid w:val="00FE5E71"/>
    <w:rsid w:val="00FE6D38"/>
    <w:rsid w:val="00FF2404"/>
    <w:rsid w:val="00FF33EE"/>
    <w:rsid w:val="00FF3E13"/>
    <w:rsid w:val="00FF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D7614B"/>
  <w15:docId w15:val="{C77636AA-65FC-460F-897A-5C82CDC3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71BF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5E9C"/>
    <w:pPr>
      <w:tabs>
        <w:tab w:val="center" w:pos="4536"/>
        <w:tab w:val="right" w:pos="9072"/>
      </w:tabs>
      <w:spacing w:after="0" w:line="240" w:lineRule="auto"/>
    </w:pPr>
    <w:rPr>
      <w:rFonts w:ascii="Cambria" w:eastAsia="Cambria" w:hAnsi="Cambria" w:cs="Times New Roman"/>
      <w:sz w:val="24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B85E9C"/>
  </w:style>
  <w:style w:type="paragraph" w:styleId="Fuzeile">
    <w:name w:val="footer"/>
    <w:basedOn w:val="Standard"/>
    <w:link w:val="FuzeileZchn"/>
    <w:uiPriority w:val="99"/>
    <w:unhideWhenUsed/>
    <w:rsid w:val="00B85E9C"/>
    <w:pPr>
      <w:tabs>
        <w:tab w:val="center" w:pos="4536"/>
        <w:tab w:val="right" w:pos="9072"/>
      </w:tabs>
      <w:spacing w:after="0" w:line="240" w:lineRule="auto"/>
    </w:pPr>
    <w:rPr>
      <w:rFonts w:ascii="Cambria" w:eastAsia="Cambria" w:hAnsi="Cambria" w:cs="Times New Roman"/>
      <w:sz w:val="24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B85E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E9C"/>
    <w:pPr>
      <w:spacing w:after="0" w:line="240" w:lineRule="auto"/>
    </w:pPr>
    <w:rPr>
      <w:rFonts w:ascii="Tahoma" w:eastAsia="Cambri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E9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C0394"/>
    <w:pPr>
      <w:spacing w:after="200" w:line="276" w:lineRule="auto"/>
      <w:ind w:left="720"/>
      <w:contextualSpacing/>
    </w:pPr>
    <w:rPr>
      <w:rFonts w:ascii="Calibri" w:eastAsia="PMingLiU" w:hAnsi="Calibri" w:cs="Times New Roman"/>
      <w:lang w:eastAsia="zh-TW"/>
    </w:rPr>
  </w:style>
  <w:style w:type="table" w:styleId="Tabellenraster">
    <w:name w:val="Table Grid"/>
    <w:basedOn w:val="NormaleTabelle"/>
    <w:uiPriority w:val="59"/>
    <w:rsid w:val="002B32A3"/>
    <w:pPr>
      <w:spacing w:after="0" w:line="240" w:lineRule="auto"/>
    </w:pPr>
    <w:rPr>
      <w:rFonts w:ascii="Calibri" w:eastAsia="PMingLiU" w:hAnsi="Calibri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gebrowsersubtext">
    <w:name w:val="pagebrowsersubtext"/>
    <w:basedOn w:val="Absatz-Standardschriftart"/>
    <w:rsid w:val="002B32A3"/>
  </w:style>
  <w:style w:type="paragraph" w:styleId="HTMLVorformatiert">
    <w:name w:val="HTML Preformatted"/>
    <w:basedOn w:val="Standard"/>
    <w:link w:val="HTMLVorformatiertZchn"/>
    <w:uiPriority w:val="99"/>
    <w:rsid w:val="00093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093F93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NurText1">
    <w:name w:val="Nur Text1"/>
    <w:basedOn w:val="Standard"/>
    <w:rsid w:val="00093F93"/>
    <w:rPr>
      <w:rFonts w:ascii="Calibri" w:eastAsia="Calibri" w:hAnsi="Calibri"/>
      <w:szCs w:val="21"/>
    </w:rPr>
  </w:style>
  <w:style w:type="paragraph" w:styleId="NurText">
    <w:name w:val="Plain Text"/>
    <w:basedOn w:val="Standard"/>
    <w:link w:val="NurTextZchn1"/>
    <w:uiPriority w:val="99"/>
    <w:unhideWhenUsed/>
    <w:rsid w:val="00944D4B"/>
    <w:rPr>
      <w:rFonts w:ascii="Calibri" w:eastAsia="Calibri" w:hAnsi="Calibri"/>
      <w:szCs w:val="21"/>
    </w:rPr>
  </w:style>
  <w:style w:type="character" w:customStyle="1" w:styleId="NurTextZchn">
    <w:name w:val="Nur Text Zchn"/>
    <w:basedOn w:val="Absatz-Standardschriftart"/>
    <w:uiPriority w:val="99"/>
    <w:semiHidden/>
    <w:rsid w:val="00944D4B"/>
    <w:rPr>
      <w:rFonts w:ascii="Consolas" w:eastAsia="Times New Roman" w:hAnsi="Consolas" w:cs="Times New Roman"/>
      <w:sz w:val="21"/>
      <w:szCs w:val="21"/>
      <w:lang w:eastAsia="zh-CN"/>
    </w:rPr>
  </w:style>
  <w:style w:type="character" w:customStyle="1" w:styleId="NurTextZchn1">
    <w:name w:val="Nur Text Zchn1"/>
    <w:link w:val="NurText"/>
    <w:uiPriority w:val="99"/>
    <w:locked/>
    <w:rsid w:val="00944D4B"/>
    <w:rPr>
      <w:rFonts w:ascii="Calibri" w:eastAsia="Calibri" w:hAnsi="Calibri" w:cs="Times New Roman"/>
      <w:szCs w:val="21"/>
    </w:rPr>
  </w:style>
  <w:style w:type="character" w:styleId="Fett">
    <w:name w:val="Strong"/>
    <w:basedOn w:val="Absatz-Standardschriftart"/>
    <w:uiPriority w:val="22"/>
    <w:qFormat/>
    <w:rsid w:val="002015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7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01_2019_NEU\VFP_Schreibpapier_5_201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VFP_Schreibpapier_5_2016</Template>
  <TotalTime>0</TotalTime>
  <Pages>1</Pages>
  <Words>180</Words>
  <Characters>1140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Kralovsky, Thomas</cp:lastModifiedBy>
  <cp:revision>2</cp:revision>
  <cp:lastPrinted>2021-02-08T11:35:00Z</cp:lastPrinted>
  <dcterms:created xsi:type="dcterms:W3CDTF">2021-02-09T07:53:00Z</dcterms:created>
  <dcterms:modified xsi:type="dcterms:W3CDTF">2021-02-09T07:53:00Z</dcterms:modified>
</cp:coreProperties>
</file>